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D7D27A" w14:textId="77777777" w:rsidR="00D60870" w:rsidRPr="00DA01D8" w:rsidRDefault="009707F1" w:rsidP="00D60870">
      <w:pPr>
        <w:pStyle w:val="DIGText"/>
        <w:spacing w:after="0" w:line="240" w:lineRule="auto"/>
        <w:jc w:val="center"/>
        <w:rPr>
          <w:bCs/>
          <w:sz w:val="28"/>
          <w:szCs w:val="28"/>
        </w:rPr>
      </w:pPr>
      <w:r>
        <w:rPr>
          <w:sz w:val="28"/>
        </w:rPr>
        <w:t>READER</w:t>
      </w:r>
    </w:p>
    <w:p w14:paraId="04B27647" w14:textId="77777777" w:rsidR="00AE3C43" w:rsidRPr="00DA01D8" w:rsidRDefault="005B465B" w:rsidP="00D60870">
      <w:pPr>
        <w:pStyle w:val="DIGText"/>
        <w:pBdr>
          <w:bottom w:val="single" w:sz="6" w:space="1" w:color="auto"/>
        </w:pBdr>
        <w:spacing w:line="240" w:lineRule="auto"/>
        <w:jc w:val="center"/>
        <w:rPr>
          <w:b/>
          <w:bCs/>
          <w:color w:val="E9550D" w:themeColor="accent1"/>
          <w:sz w:val="48"/>
          <w:szCs w:val="48"/>
        </w:rPr>
      </w:pPr>
      <w:r>
        <w:rPr>
          <w:b/>
          <w:color w:val="E9550D" w:themeColor="accent1"/>
          <w:sz w:val="48"/>
        </w:rPr>
        <w:t>CHANGE MANAGEMENT</w:t>
      </w:r>
    </w:p>
    <w:sdt>
      <w:sdtPr>
        <w:rPr>
          <w:rFonts w:cstheme="minorBidi"/>
        </w:rPr>
        <w:id w:val="-2027088009"/>
        <w:docPartObj>
          <w:docPartGallery w:val="Table of Contents"/>
          <w:docPartUnique/>
        </w:docPartObj>
      </w:sdtPr>
      <w:sdtEndPr>
        <w:rPr>
          <w:b/>
          <w:bCs/>
        </w:rPr>
      </w:sdtEndPr>
      <w:sdtContent>
        <w:p w14:paraId="4D70411B" w14:textId="77777777" w:rsidR="00D60870" w:rsidRPr="00DA01D8" w:rsidRDefault="00D60870" w:rsidP="006206DB">
          <w:pPr>
            <w:pStyle w:val="DIGText"/>
            <w:spacing w:line="240" w:lineRule="auto"/>
            <w:rPr>
              <w:lang w:val="en-GB"/>
            </w:rPr>
          </w:pPr>
        </w:p>
        <w:p w14:paraId="54FD0467" w14:textId="6D4718EA" w:rsidR="00A60C64" w:rsidRDefault="00D60870">
          <w:pPr>
            <w:pStyle w:val="Verzeichnis1"/>
            <w:rPr>
              <w:rFonts w:asciiTheme="minorHAnsi" w:eastAsiaTheme="minorEastAsia" w:hAnsiTheme="minorHAnsi"/>
              <w:noProof/>
              <w:kern w:val="2"/>
              <w:sz w:val="24"/>
              <w:szCs w:val="24"/>
              <w:lang w:eastAsia="de-DE"/>
              <w14:ligatures w14:val="standardContextual"/>
            </w:rPr>
          </w:pPr>
          <w:r w:rsidRPr="00DA01D8">
            <w:fldChar w:fldCharType="begin"/>
          </w:r>
          <w:r w:rsidRPr="00DA01D8">
            <w:instrText xml:space="preserve"> TOC \o "1-3" \h \z \u </w:instrText>
          </w:r>
          <w:r w:rsidRPr="00DA01D8">
            <w:fldChar w:fldCharType="separate"/>
          </w:r>
          <w:hyperlink w:anchor="_Toc163138483" w:history="1">
            <w:r w:rsidR="00A60C64" w:rsidRPr="005F6DAF">
              <w:rPr>
                <w:rStyle w:val="Hyperlink"/>
                <w:noProof/>
              </w:rPr>
              <w:t>1</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Die Bedeutung des Change Managements</w:t>
            </w:r>
            <w:r w:rsidR="00A60C64">
              <w:rPr>
                <w:noProof/>
                <w:webHidden/>
              </w:rPr>
              <w:tab/>
            </w:r>
            <w:r w:rsidR="00A60C64">
              <w:rPr>
                <w:noProof/>
                <w:webHidden/>
              </w:rPr>
              <w:fldChar w:fldCharType="begin"/>
            </w:r>
            <w:r w:rsidR="00A60C64">
              <w:rPr>
                <w:noProof/>
                <w:webHidden/>
              </w:rPr>
              <w:instrText xml:space="preserve"> PAGEREF _Toc163138483 \h </w:instrText>
            </w:r>
            <w:r w:rsidR="00A60C64">
              <w:rPr>
                <w:noProof/>
                <w:webHidden/>
              </w:rPr>
            </w:r>
            <w:r w:rsidR="00A60C64">
              <w:rPr>
                <w:noProof/>
                <w:webHidden/>
              </w:rPr>
              <w:fldChar w:fldCharType="separate"/>
            </w:r>
            <w:r w:rsidR="00BC07DB">
              <w:rPr>
                <w:noProof/>
                <w:webHidden/>
              </w:rPr>
              <w:t>2</w:t>
            </w:r>
            <w:r w:rsidR="00A60C64">
              <w:rPr>
                <w:noProof/>
                <w:webHidden/>
              </w:rPr>
              <w:fldChar w:fldCharType="end"/>
            </w:r>
          </w:hyperlink>
        </w:p>
        <w:p w14:paraId="099EC38E" w14:textId="21BAEF40"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484" w:history="1">
            <w:r w:rsidR="00A60C64" w:rsidRPr="005F6DAF">
              <w:rPr>
                <w:rStyle w:val="Hyperlink"/>
                <w:noProof/>
              </w:rPr>
              <w:t>2</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Phasen der Veränderung</w:t>
            </w:r>
            <w:r w:rsidR="00A60C64">
              <w:rPr>
                <w:noProof/>
                <w:webHidden/>
              </w:rPr>
              <w:tab/>
            </w:r>
            <w:r w:rsidR="00A60C64">
              <w:rPr>
                <w:noProof/>
                <w:webHidden/>
              </w:rPr>
              <w:fldChar w:fldCharType="begin"/>
            </w:r>
            <w:r w:rsidR="00A60C64">
              <w:rPr>
                <w:noProof/>
                <w:webHidden/>
              </w:rPr>
              <w:instrText xml:space="preserve"> PAGEREF _Toc163138484 \h </w:instrText>
            </w:r>
            <w:r w:rsidR="00A60C64">
              <w:rPr>
                <w:noProof/>
                <w:webHidden/>
              </w:rPr>
            </w:r>
            <w:r w:rsidR="00A60C64">
              <w:rPr>
                <w:noProof/>
                <w:webHidden/>
              </w:rPr>
              <w:fldChar w:fldCharType="separate"/>
            </w:r>
            <w:r>
              <w:rPr>
                <w:noProof/>
                <w:webHidden/>
              </w:rPr>
              <w:t>2</w:t>
            </w:r>
            <w:r w:rsidR="00A60C64">
              <w:rPr>
                <w:noProof/>
                <w:webHidden/>
              </w:rPr>
              <w:fldChar w:fldCharType="end"/>
            </w:r>
          </w:hyperlink>
        </w:p>
        <w:p w14:paraId="2AC0D3C9" w14:textId="1408511F"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85" w:history="1">
            <w:r w:rsidR="00A60C64" w:rsidRPr="005F6DAF">
              <w:rPr>
                <w:rStyle w:val="Hyperlink"/>
                <w:noProof/>
              </w:rPr>
              <w:t>2.1</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Drei-Phasen-Modell von Lewin</w:t>
            </w:r>
            <w:r w:rsidR="00A60C64">
              <w:rPr>
                <w:noProof/>
                <w:webHidden/>
              </w:rPr>
              <w:tab/>
            </w:r>
            <w:r w:rsidR="00A60C64">
              <w:rPr>
                <w:noProof/>
                <w:webHidden/>
              </w:rPr>
              <w:fldChar w:fldCharType="begin"/>
            </w:r>
            <w:r w:rsidR="00A60C64">
              <w:rPr>
                <w:noProof/>
                <w:webHidden/>
              </w:rPr>
              <w:instrText xml:space="preserve"> PAGEREF _Toc163138485 \h </w:instrText>
            </w:r>
            <w:r w:rsidR="00A60C64">
              <w:rPr>
                <w:noProof/>
                <w:webHidden/>
              </w:rPr>
            </w:r>
            <w:r w:rsidR="00A60C64">
              <w:rPr>
                <w:noProof/>
                <w:webHidden/>
              </w:rPr>
              <w:fldChar w:fldCharType="separate"/>
            </w:r>
            <w:r>
              <w:rPr>
                <w:noProof/>
                <w:webHidden/>
              </w:rPr>
              <w:t>3</w:t>
            </w:r>
            <w:r w:rsidR="00A60C64">
              <w:rPr>
                <w:noProof/>
                <w:webHidden/>
              </w:rPr>
              <w:fldChar w:fldCharType="end"/>
            </w:r>
          </w:hyperlink>
        </w:p>
        <w:p w14:paraId="42899E83" w14:textId="4FDDC0B6"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86" w:history="1">
            <w:r w:rsidR="00A60C64" w:rsidRPr="005F6DAF">
              <w:rPr>
                <w:rStyle w:val="Hyperlink"/>
                <w:noProof/>
              </w:rPr>
              <w:t>2.2</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Integratives Modell von Vahs</w:t>
            </w:r>
            <w:r w:rsidR="00A60C64">
              <w:rPr>
                <w:noProof/>
                <w:webHidden/>
              </w:rPr>
              <w:tab/>
            </w:r>
            <w:r w:rsidR="00A60C64">
              <w:rPr>
                <w:noProof/>
                <w:webHidden/>
              </w:rPr>
              <w:fldChar w:fldCharType="begin"/>
            </w:r>
            <w:r w:rsidR="00A60C64">
              <w:rPr>
                <w:noProof/>
                <w:webHidden/>
              </w:rPr>
              <w:instrText xml:space="preserve"> PAGEREF _Toc163138486 \h </w:instrText>
            </w:r>
            <w:r w:rsidR="00A60C64">
              <w:rPr>
                <w:noProof/>
                <w:webHidden/>
              </w:rPr>
            </w:r>
            <w:r w:rsidR="00A60C64">
              <w:rPr>
                <w:noProof/>
                <w:webHidden/>
              </w:rPr>
              <w:fldChar w:fldCharType="separate"/>
            </w:r>
            <w:r>
              <w:rPr>
                <w:noProof/>
                <w:webHidden/>
              </w:rPr>
              <w:t>4</w:t>
            </w:r>
            <w:r w:rsidR="00A60C64">
              <w:rPr>
                <w:noProof/>
                <w:webHidden/>
              </w:rPr>
              <w:fldChar w:fldCharType="end"/>
            </w:r>
          </w:hyperlink>
        </w:p>
        <w:p w14:paraId="3492CEEC" w14:textId="1BC42E73"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87" w:history="1">
            <w:r w:rsidR="00A60C64" w:rsidRPr="005F6DAF">
              <w:rPr>
                <w:rStyle w:val="Hyperlink"/>
                <w:noProof/>
              </w:rPr>
              <w:t>2.3</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Kotters Acht-Phasen-Modell</w:t>
            </w:r>
            <w:r w:rsidR="00A60C64">
              <w:rPr>
                <w:noProof/>
                <w:webHidden/>
              </w:rPr>
              <w:tab/>
            </w:r>
            <w:r w:rsidR="00A60C64">
              <w:rPr>
                <w:noProof/>
                <w:webHidden/>
              </w:rPr>
              <w:fldChar w:fldCharType="begin"/>
            </w:r>
            <w:r w:rsidR="00A60C64">
              <w:rPr>
                <w:noProof/>
                <w:webHidden/>
              </w:rPr>
              <w:instrText xml:space="preserve"> PAGEREF _Toc163138487 \h </w:instrText>
            </w:r>
            <w:r w:rsidR="00A60C64">
              <w:rPr>
                <w:noProof/>
                <w:webHidden/>
              </w:rPr>
            </w:r>
            <w:r w:rsidR="00A60C64">
              <w:rPr>
                <w:noProof/>
                <w:webHidden/>
              </w:rPr>
              <w:fldChar w:fldCharType="separate"/>
            </w:r>
            <w:r>
              <w:rPr>
                <w:noProof/>
                <w:webHidden/>
              </w:rPr>
              <w:t>6</w:t>
            </w:r>
            <w:r w:rsidR="00A60C64">
              <w:rPr>
                <w:noProof/>
                <w:webHidden/>
              </w:rPr>
              <w:fldChar w:fldCharType="end"/>
            </w:r>
          </w:hyperlink>
        </w:p>
        <w:p w14:paraId="7F190A93" w14:textId="5F84D135"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488" w:history="1">
            <w:r w:rsidR="00A60C64" w:rsidRPr="005F6DAF">
              <w:rPr>
                <w:rStyle w:val="Hyperlink"/>
                <w:noProof/>
              </w:rPr>
              <w:t>3</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Reaktion auf Veränderungen</w:t>
            </w:r>
            <w:r w:rsidR="00A60C64">
              <w:rPr>
                <w:noProof/>
                <w:webHidden/>
              </w:rPr>
              <w:tab/>
            </w:r>
            <w:r w:rsidR="00A60C64">
              <w:rPr>
                <w:noProof/>
                <w:webHidden/>
              </w:rPr>
              <w:fldChar w:fldCharType="begin"/>
            </w:r>
            <w:r w:rsidR="00A60C64">
              <w:rPr>
                <w:noProof/>
                <w:webHidden/>
              </w:rPr>
              <w:instrText xml:space="preserve"> PAGEREF _Toc163138488 \h </w:instrText>
            </w:r>
            <w:r w:rsidR="00A60C64">
              <w:rPr>
                <w:noProof/>
                <w:webHidden/>
              </w:rPr>
            </w:r>
            <w:r w:rsidR="00A60C64">
              <w:rPr>
                <w:noProof/>
                <w:webHidden/>
              </w:rPr>
              <w:fldChar w:fldCharType="separate"/>
            </w:r>
            <w:r>
              <w:rPr>
                <w:noProof/>
                <w:webHidden/>
              </w:rPr>
              <w:t>8</w:t>
            </w:r>
            <w:r w:rsidR="00A60C64">
              <w:rPr>
                <w:noProof/>
                <w:webHidden/>
              </w:rPr>
              <w:fldChar w:fldCharType="end"/>
            </w:r>
          </w:hyperlink>
        </w:p>
        <w:p w14:paraId="7EB7973E" w14:textId="096E47AE"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89" w:history="1">
            <w:r w:rsidR="00A60C64" w:rsidRPr="005F6DAF">
              <w:rPr>
                <w:rStyle w:val="Hyperlink"/>
                <w:noProof/>
              </w:rPr>
              <w:t>3.1</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Typenmodell von Mohr und Woehe</w:t>
            </w:r>
            <w:r w:rsidR="00A60C64">
              <w:rPr>
                <w:noProof/>
                <w:webHidden/>
              </w:rPr>
              <w:tab/>
            </w:r>
            <w:r w:rsidR="00A60C64">
              <w:rPr>
                <w:noProof/>
                <w:webHidden/>
              </w:rPr>
              <w:fldChar w:fldCharType="begin"/>
            </w:r>
            <w:r w:rsidR="00A60C64">
              <w:rPr>
                <w:noProof/>
                <w:webHidden/>
              </w:rPr>
              <w:instrText xml:space="preserve"> PAGEREF _Toc163138489 \h </w:instrText>
            </w:r>
            <w:r w:rsidR="00A60C64">
              <w:rPr>
                <w:noProof/>
                <w:webHidden/>
              </w:rPr>
            </w:r>
            <w:r w:rsidR="00A60C64">
              <w:rPr>
                <w:noProof/>
                <w:webHidden/>
              </w:rPr>
              <w:fldChar w:fldCharType="separate"/>
            </w:r>
            <w:r>
              <w:rPr>
                <w:noProof/>
                <w:webHidden/>
              </w:rPr>
              <w:t>8</w:t>
            </w:r>
            <w:r w:rsidR="00A60C64">
              <w:rPr>
                <w:noProof/>
                <w:webHidden/>
              </w:rPr>
              <w:fldChar w:fldCharType="end"/>
            </w:r>
          </w:hyperlink>
        </w:p>
        <w:p w14:paraId="643230D0" w14:textId="05E3D021"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0" w:history="1">
            <w:r w:rsidR="00A60C64" w:rsidRPr="005F6DAF">
              <w:rPr>
                <w:rStyle w:val="Hyperlink"/>
                <w:noProof/>
              </w:rPr>
              <w:t>3.2</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Phasenmodell der emotionalen Reaktion nach Roth</w:t>
            </w:r>
            <w:r w:rsidR="00A60C64">
              <w:rPr>
                <w:noProof/>
                <w:webHidden/>
              </w:rPr>
              <w:tab/>
            </w:r>
            <w:r w:rsidR="00A60C64">
              <w:rPr>
                <w:noProof/>
                <w:webHidden/>
              </w:rPr>
              <w:fldChar w:fldCharType="begin"/>
            </w:r>
            <w:r w:rsidR="00A60C64">
              <w:rPr>
                <w:noProof/>
                <w:webHidden/>
              </w:rPr>
              <w:instrText xml:space="preserve"> PAGEREF _Toc163138490 \h </w:instrText>
            </w:r>
            <w:r w:rsidR="00A60C64">
              <w:rPr>
                <w:noProof/>
                <w:webHidden/>
              </w:rPr>
            </w:r>
            <w:r w:rsidR="00A60C64">
              <w:rPr>
                <w:noProof/>
                <w:webHidden/>
              </w:rPr>
              <w:fldChar w:fldCharType="separate"/>
            </w:r>
            <w:r>
              <w:rPr>
                <w:noProof/>
                <w:webHidden/>
              </w:rPr>
              <w:t>10</w:t>
            </w:r>
            <w:r w:rsidR="00A60C64">
              <w:rPr>
                <w:noProof/>
                <w:webHidden/>
              </w:rPr>
              <w:fldChar w:fldCharType="end"/>
            </w:r>
          </w:hyperlink>
        </w:p>
        <w:p w14:paraId="74878F2D" w14:textId="0F34AAC0"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491" w:history="1">
            <w:r w:rsidR="00A60C64" w:rsidRPr="005F6DAF">
              <w:rPr>
                <w:rStyle w:val="Hyperlink"/>
                <w:noProof/>
              </w:rPr>
              <w:t>4</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Fünf Wege der Veränderungsberatung</w:t>
            </w:r>
            <w:r w:rsidR="00A60C64">
              <w:rPr>
                <w:noProof/>
                <w:webHidden/>
              </w:rPr>
              <w:tab/>
            </w:r>
            <w:r w:rsidR="00A60C64">
              <w:rPr>
                <w:noProof/>
                <w:webHidden/>
              </w:rPr>
              <w:fldChar w:fldCharType="begin"/>
            </w:r>
            <w:r w:rsidR="00A60C64">
              <w:rPr>
                <w:noProof/>
                <w:webHidden/>
              </w:rPr>
              <w:instrText xml:space="preserve"> PAGEREF _Toc163138491 \h </w:instrText>
            </w:r>
            <w:r w:rsidR="00A60C64">
              <w:rPr>
                <w:noProof/>
                <w:webHidden/>
              </w:rPr>
            </w:r>
            <w:r w:rsidR="00A60C64">
              <w:rPr>
                <w:noProof/>
                <w:webHidden/>
              </w:rPr>
              <w:fldChar w:fldCharType="separate"/>
            </w:r>
            <w:r>
              <w:rPr>
                <w:noProof/>
                <w:webHidden/>
              </w:rPr>
              <w:t>13</w:t>
            </w:r>
            <w:r w:rsidR="00A60C64">
              <w:rPr>
                <w:noProof/>
                <w:webHidden/>
              </w:rPr>
              <w:fldChar w:fldCharType="end"/>
            </w:r>
          </w:hyperlink>
        </w:p>
        <w:p w14:paraId="0F8C959B" w14:textId="4AFD5A77"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492" w:history="1">
            <w:r w:rsidR="00A60C64" w:rsidRPr="005F6DAF">
              <w:rPr>
                <w:rStyle w:val="Hyperlink"/>
                <w:noProof/>
              </w:rPr>
              <w:t>5</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Komponenten geplanter Veränderungen</w:t>
            </w:r>
            <w:r w:rsidR="00A60C64">
              <w:rPr>
                <w:noProof/>
                <w:webHidden/>
              </w:rPr>
              <w:tab/>
            </w:r>
            <w:r w:rsidR="00A60C64">
              <w:rPr>
                <w:noProof/>
                <w:webHidden/>
              </w:rPr>
              <w:fldChar w:fldCharType="begin"/>
            </w:r>
            <w:r w:rsidR="00A60C64">
              <w:rPr>
                <w:noProof/>
                <w:webHidden/>
              </w:rPr>
              <w:instrText xml:space="preserve"> PAGEREF _Toc163138492 \h </w:instrText>
            </w:r>
            <w:r w:rsidR="00A60C64">
              <w:rPr>
                <w:noProof/>
                <w:webHidden/>
              </w:rPr>
            </w:r>
            <w:r w:rsidR="00A60C64">
              <w:rPr>
                <w:noProof/>
                <w:webHidden/>
              </w:rPr>
              <w:fldChar w:fldCharType="separate"/>
            </w:r>
            <w:r>
              <w:rPr>
                <w:noProof/>
                <w:webHidden/>
              </w:rPr>
              <w:t>14</w:t>
            </w:r>
            <w:r w:rsidR="00A60C64">
              <w:rPr>
                <w:noProof/>
                <w:webHidden/>
              </w:rPr>
              <w:fldChar w:fldCharType="end"/>
            </w:r>
          </w:hyperlink>
        </w:p>
        <w:p w14:paraId="1F541049" w14:textId="1392D7FA"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3" w:history="1">
            <w:r w:rsidR="00A60C64" w:rsidRPr="005F6DAF">
              <w:rPr>
                <w:rStyle w:val="Hyperlink"/>
                <w:noProof/>
              </w:rPr>
              <w:t>5.1</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Ergebnisse</w:t>
            </w:r>
            <w:r w:rsidR="00A60C64">
              <w:rPr>
                <w:noProof/>
                <w:webHidden/>
              </w:rPr>
              <w:tab/>
            </w:r>
            <w:r w:rsidR="00A60C64">
              <w:rPr>
                <w:noProof/>
                <w:webHidden/>
              </w:rPr>
              <w:fldChar w:fldCharType="begin"/>
            </w:r>
            <w:r w:rsidR="00A60C64">
              <w:rPr>
                <w:noProof/>
                <w:webHidden/>
              </w:rPr>
              <w:instrText xml:space="preserve"> PAGEREF _Toc163138493 \h </w:instrText>
            </w:r>
            <w:r w:rsidR="00A60C64">
              <w:rPr>
                <w:noProof/>
                <w:webHidden/>
              </w:rPr>
            </w:r>
            <w:r w:rsidR="00A60C64">
              <w:rPr>
                <w:noProof/>
                <w:webHidden/>
              </w:rPr>
              <w:fldChar w:fldCharType="separate"/>
            </w:r>
            <w:r>
              <w:rPr>
                <w:noProof/>
                <w:webHidden/>
              </w:rPr>
              <w:t>15</w:t>
            </w:r>
            <w:r w:rsidR="00A60C64">
              <w:rPr>
                <w:noProof/>
                <w:webHidden/>
              </w:rPr>
              <w:fldChar w:fldCharType="end"/>
            </w:r>
          </w:hyperlink>
        </w:p>
        <w:p w14:paraId="7701841A" w14:textId="1DFDCD02"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4" w:history="1">
            <w:r w:rsidR="00A60C64" w:rsidRPr="005F6DAF">
              <w:rPr>
                <w:rStyle w:val="Hyperlink"/>
                <w:noProof/>
              </w:rPr>
              <w:t>5.2</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Geschichte</w:t>
            </w:r>
            <w:r w:rsidR="00A60C64">
              <w:rPr>
                <w:noProof/>
                <w:webHidden/>
              </w:rPr>
              <w:tab/>
            </w:r>
            <w:r w:rsidR="00A60C64">
              <w:rPr>
                <w:noProof/>
                <w:webHidden/>
              </w:rPr>
              <w:fldChar w:fldCharType="begin"/>
            </w:r>
            <w:r w:rsidR="00A60C64">
              <w:rPr>
                <w:noProof/>
                <w:webHidden/>
              </w:rPr>
              <w:instrText xml:space="preserve"> PAGEREF _Toc163138494 \h </w:instrText>
            </w:r>
            <w:r w:rsidR="00A60C64">
              <w:rPr>
                <w:noProof/>
                <w:webHidden/>
              </w:rPr>
            </w:r>
            <w:r w:rsidR="00A60C64">
              <w:rPr>
                <w:noProof/>
                <w:webHidden/>
              </w:rPr>
              <w:fldChar w:fldCharType="separate"/>
            </w:r>
            <w:r>
              <w:rPr>
                <w:noProof/>
                <w:webHidden/>
              </w:rPr>
              <w:t>15</w:t>
            </w:r>
            <w:r w:rsidR="00A60C64">
              <w:rPr>
                <w:noProof/>
                <w:webHidden/>
              </w:rPr>
              <w:fldChar w:fldCharType="end"/>
            </w:r>
          </w:hyperlink>
        </w:p>
        <w:p w14:paraId="1035D382" w14:textId="3FB9AB8A"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5" w:history="1">
            <w:r w:rsidR="00A60C64" w:rsidRPr="005F6DAF">
              <w:rPr>
                <w:rStyle w:val="Hyperlink"/>
                <w:noProof/>
              </w:rPr>
              <w:t>5.3</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Akteur*innen</w:t>
            </w:r>
            <w:r w:rsidR="00A60C64">
              <w:rPr>
                <w:noProof/>
                <w:webHidden/>
              </w:rPr>
              <w:tab/>
            </w:r>
            <w:r w:rsidR="00A60C64">
              <w:rPr>
                <w:noProof/>
                <w:webHidden/>
              </w:rPr>
              <w:fldChar w:fldCharType="begin"/>
            </w:r>
            <w:r w:rsidR="00A60C64">
              <w:rPr>
                <w:noProof/>
                <w:webHidden/>
              </w:rPr>
              <w:instrText xml:space="preserve"> PAGEREF _Toc163138495 \h </w:instrText>
            </w:r>
            <w:r w:rsidR="00A60C64">
              <w:rPr>
                <w:noProof/>
                <w:webHidden/>
              </w:rPr>
            </w:r>
            <w:r w:rsidR="00A60C64">
              <w:rPr>
                <w:noProof/>
                <w:webHidden/>
              </w:rPr>
              <w:fldChar w:fldCharType="separate"/>
            </w:r>
            <w:r>
              <w:rPr>
                <w:noProof/>
                <w:webHidden/>
              </w:rPr>
              <w:t>16</w:t>
            </w:r>
            <w:r w:rsidR="00A60C64">
              <w:rPr>
                <w:noProof/>
                <w:webHidden/>
              </w:rPr>
              <w:fldChar w:fldCharType="end"/>
            </w:r>
          </w:hyperlink>
        </w:p>
        <w:p w14:paraId="7BFFD1A7" w14:textId="23C6553B"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6" w:history="1">
            <w:r w:rsidR="00A60C64" w:rsidRPr="005F6DAF">
              <w:rPr>
                <w:rStyle w:val="Hyperlink"/>
                <w:noProof/>
              </w:rPr>
              <w:t>5.4</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Phasen der Veränderung</w:t>
            </w:r>
            <w:r w:rsidR="00A60C64">
              <w:rPr>
                <w:noProof/>
                <w:webHidden/>
              </w:rPr>
              <w:tab/>
            </w:r>
            <w:r w:rsidR="00A60C64">
              <w:rPr>
                <w:noProof/>
                <w:webHidden/>
              </w:rPr>
              <w:fldChar w:fldCharType="begin"/>
            </w:r>
            <w:r w:rsidR="00A60C64">
              <w:rPr>
                <w:noProof/>
                <w:webHidden/>
              </w:rPr>
              <w:instrText xml:space="preserve"> PAGEREF _Toc163138496 \h </w:instrText>
            </w:r>
            <w:r w:rsidR="00A60C64">
              <w:rPr>
                <w:noProof/>
                <w:webHidden/>
              </w:rPr>
            </w:r>
            <w:r w:rsidR="00A60C64">
              <w:rPr>
                <w:noProof/>
                <w:webHidden/>
              </w:rPr>
              <w:fldChar w:fldCharType="separate"/>
            </w:r>
            <w:r>
              <w:rPr>
                <w:noProof/>
                <w:webHidden/>
              </w:rPr>
              <w:t>16</w:t>
            </w:r>
            <w:r w:rsidR="00A60C64">
              <w:rPr>
                <w:noProof/>
                <w:webHidden/>
              </w:rPr>
              <w:fldChar w:fldCharType="end"/>
            </w:r>
          </w:hyperlink>
        </w:p>
        <w:p w14:paraId="201AF30C" w14:textId="16AD30A4"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7" w:history="1">
            <w:r w:rsidR="00A60C64" w:rsidRPr="005F6DAF">
              <w:rPr>
                <w:rStyle w:val="Hyperlink"/>
                <w:noProof/>
              </w:rPr>
              <w:t>5.5</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Kommunikation und Sinnstiftung</w:t>
            </w:r>
            <w:r w:rsidR="00A60C64">
              <w:rPr>
                <w:noProof/>
                <w:webHidden/>
              </w:rPr>
              <w:tab/>
            </w:r>
            <w:r w:rsidR="00A60C64">
              <w:rPr>
                <w:noProof/>
                <w:webHidden/>
              </w:rPr>
              <w:fldChar w:fldCharType="begin"/>
            </w:r>
            <w:r w:rsidR="00A60C64">
              <w:rPr>
                <w:noProof/>
                <w:webHidden/>
              </w:rPr>
              <w:instrText xml:space="preserve"> PAGEREF _Toc163138497 \h </w:instrText>
            </w:r>
            <w:r w:rsidR="00A60C64">
              <w:rPr>
                <w:noProof/>
                <w:webHidden/>
              </w:rPr>
            </w:r>
            <w:r w:rsidR="00A60C64">
              <w:rPr>
                <w:noProof/>
                <w:webHidden/>
              </w:rPr>
              <w:fldChar w:fldCharType="separate"/>
            </w:r>
            <w:r>
              <w:rPr>
                <w:noProof/>
                <w:webHidden/>
              </w:rPr>
              <w:t>16</w:t>
            </w:r>
            <w:r w:rsidR="00A60C64">
              <w:rPr>
                <w:noProof/>
                <w:webHidden/>
              </w:rPr>
              <w:fldChar w:fldCharType="end"/>
            </w:r>
          </w:hyperlink>
        </w:p>
        <w:p w14:paraId="44EAE51B" w14:textId="7DA7C20F" w:rsidR="00A60C64" w:rsidRDefault="00BC07DB">
          <w:pPr>
            <w:pStyle w:val="Verzeichnis2"/>
            <w:tabs>
              <w:tab w:val="left" w:pos="960"/>
              <w:tab w:val="right" w:leader="dot" w:pos="9060"/>
            </w:tabs>
            <w:rPr>
              <w:rFonts w:asciiTheme="minorHAnsi" w:eastAsiaTheme="minorEastAsia" w:hAnsiTheme="minorHAnsi"/>
              <w:noProof/>
              <w:kern w:val="2"/>
              <w:sz w:val="24"/>
              <w:szCs w:val="24"/>
              <w:lang w:eastAsia="de-DE"/>
              <w14:ligatures w14:val="standardContextual"/>
            </w:rPr>
          </w:pPr>
          <w:hyperlink w:anchor="_Toc163138498" w:history="1">
            <w:r w:rsidR="00A60C64" w:rsidRPr="005F6DAF">
              <w:rPr>
                <w:rStyle w:val="Hyperlink"/>
                <w:noProof/>
              </w:rPr>
              <w:t>5.6</w:t>
            </w:r>
            <w:r w:rsidR="00A60C64">
              <w:rPr>
                <w:rFonts w:asciiTheme="minorHAnsi" w:eastAsiaTheme="minorEastAsia" w:hAnsiTheme="minorHAnsi"/>
                <w:noProof/>
                <w:kern w:val="2"/>
                <w:sz w:val="24"/>
                <w:szCs w:val="24"/>
                <w:lang w:eastAsia="de-DE"/>
                <w14:ligatures w14:val="standardContextual"/>
              </w:rPr>
              <w:tab/>
            </w:r>
            <w:r w:rsidR="00A60C64" w:rsidRPr="005F6DAF">
              <w:rPr>
                <w:rStyle w:val="Hyperlink"/>
                <w:noProof/>
              </w:rPr>
              <w:t>Steuerung</w:t>
            </w:r>
            <w:r w:rsidR="00A60C64">
              <w:rPr>
                <w:noProof/>
                <w:webHidden/>
              </w:rPr>
              <w:tab/>
            </w:r>
            <w:r w:rsidR="00A60C64">
              <w:rPr>
                <w:noProof/>
                <w:webHidden/>
              </w:rPr>
              <w:fldChar w:fldCharType="begin"/>
            </w:r>
            <w:r w:rsidR="00A60C64">
              <w:rPr>
                <w:noProof/>
                <w:webHidden/>
              </w:rPr>
              <w:instrText xml:space="preserve"> PAGEREF _Toc163138498 \h </w:instrText>
            </w:r>
            <w:r w:rsidR="00A60C64">
              <w:rPr>
                <w:noProof/>
                <w:webHidden/>
              </w:rPr>
            </w:r>
            <w:r w:rsidR="00A60C64">
              <w:rPr>
                <w:noProof/>
                <w:webHidden/>
              </w:rPr>
              <w:fldChar w:fldCharType="separate"/>
            </w:r>
            <w:r>
              <w:rPr>
                <w:noProof/>
                <w:webHidden/>
              </w:rPr>
              <w:t>18</w:t>
            </w:r>
            <w:r w:rsidR="00A60C64">
              <w:rPr>
                <w:noProof/>
                <w:webHidden/>
              </w:rPr>
              <w:fldChar w:fldCharType="end"/>
            </w:r>
          </w:hyperlink>
        </w:p>
        <w:p w14:paraId="02641D2C" w14:textId="75EF36E9"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499" w:history="1">
            <w:r w:rsidR="00A60C64" w:rsidRPr="005F6DAF">
              <w:rPr>
                <w:rStyle w:val="Hyperlink"/>
                <w:noProof/>
              </w:rPr>
              <w:t>Quellenverzeichnis</w:t>
            </w:r>
            <w:r w:rsidR="00A60C64">
              <w:rPr>
                <w:noProof/>
                <w:webHidden/>
              </w:rPr>
              <w:tab/>
            </w:r>
            <w:r w:rsidR="00A60C64">
              <w:rPr>
                <w:noProof/>
                <w:webHidden/>
              </w:rPr>
              <w:fldChar w:fldCharType="begin"/>
            </w:r>
            <w:r w:rsidR="00A60C64">
              <w:rPr>
                <w:noProof/>
                <w:webHidden/>
              </w:rPr>
              <w:instrText xml:space="preserve"> PAGEREF _Toc163138499 \h </w:instrText>
            </w:r>
            <w:r w:rsidR="00A60C64">
              <w:rPr>
                <w:noProof/>
                <w:webHidden/>
              </w:rPr>
            </w:r>
            <w:r w:rsidR="00A60C64">
              <w:rPr>
                <w:noProof/>
                <w:webHidden/>
              </w:rPr>
              <w:fldChar w:fldCharType="separate"/>
            </w:r>
            <w:r>
              <w:rPr>
                <w:noProof/>
                <w:webHidden/>
              </w:rPr>
              <w:t>19</w:t>
            </w:r>
            <w:r w:rsidR="00A60C64">
              <w:rPr>
                <w:noProof/>
                <w:webHidden/>
              </w:rPr>
              <w:fldChar w:fldCharType="end"/>
            </w:r>
          </w:hyperlink>
        </w:p>
        <w:p w14:paraId="55BFC4B9" w14:textId="13014109"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500" w:history="1">
            <w:r w:rsidR="00A60C64" w:rsidRPr="005F6DAF">
              <w:rPr>
                <w:rStyle w:val="Hyperlink"/>
                <w:noProof/>
              </w:rPr>
              <w:t>Anhang 1: Diagnosematrix</w:t>
            </w:r>
            <w:r w:rsidR="00A60C64">
              <w:rPr>
                <w:noProof/>
                <w:webHidden/>
              </w:rPr>
              <w:tab/>
            </w:r>
            <w:r w:rsidR="00A60C64">
              <w:rPr>
                <w:noProof/>
                <w:webHidden/>
              </w:rPr>
              <w:fldChar w:fldCharType="begin"/>
            </w:r>
            <w:r w:rsidR="00A60C64">
              <w:rPr>
                <w:noProof/>
                <w:webHidden/>
              </w:rPr>
              <w:instrText xml:space="preserve"> PAGEREF _Toc163138500 \h </w:instrText>
            </w:r>
            <w:r w:rsidR="00A60C64">
              <w:rPr>
                <w:noProof/>
                <w:webHidden/>
              </w:rPr>
            </w:r>
            <w:r w:rsidR="00A60C64">
              <w:rPr>
                <w:noProof/>
                <w:webHidden/>
              </w:rPr>
              <w:fldChar w:fldCharType="separate"/>
            </w:r>
            <w:r>
              <w:rPr>
                <w:noProof/>
                <w:webHidden/>
              </w:rPr>
              <w:t>20</w:t>
            </w:r>
            <w:r w:rsidR="00A60C64">
              <w:rPr>
                <w:noProof/>
                <w:webHidden/>
              </w:rPr>
              <w:fldChar w:fldCharType="end"/>
            </w:r>
          </w:hyperlink>
        </w:p>
        <w:p w14:paraId="38EADFB3" w14:textId="60E1A992" w:rsidR="00A60C64" w:rsidRDefault="00BC07DB">
          <w:pPr>
            <w:pStyle w:val="Verzeichnis1"/>
            <w:rPr>
              <w:rFonts w:asciiTheme="minorHAnsi" w:eastAsiaTheme="minorEastAsia" w:hAnsiTheme="minorHAnsi"/>
              <w:noProof/>
              <w:kern w:val="2"/>
              <w:sz w:val="24"/>
              <w:szCs w:val="24"/>
              <w:lang w:eastAsia="de-DE"/>
              <w14:ligatures w14:val="standardContextual"/>
            </w:rPr>
          </w:pPr>
          <w:hyperlink w:anchor="_Toc163138501" w:history="1">
            <w:r w:rsidR="00A60C64" w:rsidRPr="005F6DAF">
              <w:rPr>
                <w:rStyle w:val="Hyperlink"/>
                <w:noProof/>
              </w:rPr>
              <w:t>Anhang 2: Interventionsmatrix</w:t>
            </w:r>
            <w:r w:rsidR="00A60C64">
              <w:rPr>
                <w:noProof/>
                <w:webHidden/>
              </w:rPr>
              <w:tab/>
            </w:r>
            <w:r w:rsidR="00A60C64">
              <w:rPr>
                <w:noProof/>
                <w:webHidden/>
              </w:rPr>
              <w:fldChar w:fldCharType="begin"/>
            </w:r>
            <w:r w:rsidR="00A60C64">
              <w:rPr>
                <w:noProof/>
                <w:webHidden/>
              </w:rPr>
              <w:instrText xml:space="preserve"> PAGEREF _Toc163138501 \h </w:instrText>
            </w:r>
            <w:r w:rsidR="00A60C64">
              <w:rPr>
                <w:noProof/>
                <w:webHidden/>
              </w:rPr>
            </w:r>
            <w:r w:rsidR="00A60C64">
              <w:rPr>
                <w:noProof/>
                <w:webHidden/>
              </w:rPr>
              <w:fldChar w:fldCharType="separate"/>
            </w:r>
            <w:r>
              <w:rPr>
                <w:noProof/>
                <w:webHidden/>
              </w:rPr>
              <w:t>21</w:t>
            </w:r>
            <w:r w:rsidR="00A60C64">
              <w:rPr>
                <w:noProof/>
                <w:webHidden/>
              </w:rPr>
              <w:fldChar w:fldCharType="end"/>
            </w:r>
          </w:hyperlink>
        </w:p>
        <w:p w14:paraId="0AFA05D1" w14:textId="2594B57D" w:rsidR="00D60870" w:rsidRPr="00DA01D8" w:rsidRDefault="00D60870">
          <w:pPr>
            <w:pBdr>
              <w:bottom w:val="single" w:sz="6" w:space="1" w:color="auto"/>
            </w:pBdr>
          </w:pPr>
          <w:r w:rsidRPr="00DA01D8">
            <w:rPr>
              <w:b/>
            </w:rPr>
            <w:fldChar w:fldCharType="end"/>
          </w:r>
        </w:p>
      </w:sdtContent>
    </w:sdt>
    <w:p w14:paraId="34BDDA86" w14:textId="77777777" w:rsidR="00212541" w:rsidRDefault="00212541">
      <w:pPr>
        <w:rPr>
          <w:rFonts w:cs="Arial"/>
        </w:rPr>
      </w:pPr>
      <w:r>
        <w:br w:type="page"/>
      </w:r>
    </w:p>
    <w:p w14:paraId="727517F9" w14:textId="77777777" w:rsidR="00D60870" w:rsidRPr="00DA01D8" w:rsidRDefault="00D60870" w:rsidP="00FE5E6F">
      <w:pPr>
        <w:pStyle w:val="DIG1"/>
        <w:ind w:left="426" w:hanging="426"/>
        <w:rPr>
          <w:caps w:val="0"/>
        </w:rPr>
      </w:pPr>
      <w:bookmarkStart w:id="0" w:name="_Toc163138483"/>
      <w:r>
        <w:lastRenderedPageBreak/>
        <w:t>Die Bedeutung des Change Managements</w:t>
      </w:r>
      <w:bookmarkEnd w:id="0"/>
    </w:p>
    <w:p w14:paraId="1125AEBC" w14:textId="77777777" w:rsidR="00EB3E10" w:rsidRPr="00DA01D8" w:rsidRDefault="00EB3E10" w:rsidP="00EB3E10">
      <w:pPr>
        <w:pStyle w:val="DIGText"/>
      </w:pPr>
      <w:r>
        <w:t>Change Management ist ein strukturierter Ansatz, um Individuen, Teams und Organisationen von ihrem aktuellen Zustand in einen gewünschten zukünftigen Zustand zu überführen. Er umfasst die Planung, Kommunikation und Umsetzung von Änderungen bei gleichzeitiger Minimierung von Unterbrechungen und Maximierung der Akzeptanz der Interessenträger*innen. Der Prozess umfasst in der Regel die Bewertung des Veränderungsbedarfs, die Entwicklung einer klaren Strategie, die Kommunikation der Beweggründe und Vorteile der Veränderung, die Bereitstellung von Schulungen und Unterstützung sowie die kontinuierliche Bewertung und Anpassung des Ansatzes, um eine erfolgreiche Umsetzung zu gewährleisten. Effektives Change Management sorgt für reibungslosere Übergänge, reduziert Widerstände und erhöht die Wahrscheinlichkeit, dass die gewünschten Ergebnisse erzielt werden. Change Management mag als einmalige Aufgabe erscheinen, tatsächlich handelt es sich jedoch um einen kontinuierlichen Prozess, bei dem jeder erreichte Erfolg irgendwann überholt ist.</w:t>
      </w:r>
    </w:p>
    <w:p w14:paraId="6DAD1EC3" w14:textId="29C34053" w:rsidR="00A54BDA" w:rsidRPr="00DA01D8" w:rsidRDefault="005D4630" w:rsidP="00A54BDA">
      <w:pPr>
        <w:pStyle w:val="DIGText"/>
      </w:pPr>
      <w:r>
        <w:t xml:space="preserve">Wenn Frauen ermächtigt werden, Führungspositionen anzustreben, wirkt sich dies auf die Kultur, Struktur und Belegschaft des Unternehmens aus. </w:t>
      </w:r>
      <w:r w:rsidR="00F31463">
        <w:t>Beratungsfachkräfte</w:t>
      </w:r>
      <w:r>
        <w:t xml:space="preserve"> können Einfluss auf diese Veränderungen und darauf nehmen, ob ihre Auswirkungen für alle Beteiligten positiv oder negativ sind. Daher ist es wichtig, bei der Beratung (angehender) weiblicher Führungskräfte die Grundlagen des Change Managements zu kennen. Die folgenden Betrachtungen beschreiben Phasen der Veränderung und deren Umsetzung sowie Reaktionen auf Veränderung und den Umgang damit.</w:t>
      </w:r>
    </w:p>
    <w:p w14:paraId="25820F16" w14:textId="77777777" w:rsidR="00AA693F" w:rsidRPr="00DA01D8" w:rsidRDefault="00AA693F" w:rsidP="00FE5E6F">
      <w:pPr>
        <w:pStyle w:val="DIG1"/>
        <w:ind w:left="426" w:hanging="426"/>
      </w:pPr>
      <w:bookmarkStart w:id="1" w:name="_Toc163138484"/>
      <w:r>
        <w:t>Phasen der Veränderung</w:t>
      </w:r>
      <w:bookmarkEnd w:id="1"/>
    </w:p>
    <w:p w14:paraId="0989765E" w14:textId="529519C4" w:rsidR="00F65785" w:rsidRDefault="000431BD" w:rsidP="00605977">
      <w:pPr>
        <w:pStyle w:val="DIGText"/>
      </w:pPr>
      <w:r>
        <w:t xml:space="preserve">Viele Theorien und Modelle schlagen eine Struktur für die Phasen der Veränderung vor. Zu den bekanntesten gehören das </w:t>
      </w:r>
      <w:r>
        <w:rPr>
          <w:i/>
          <w:iCs/>
        </w:rPr>
        <w:t>Drei-Phasen-Modell</w:t>
      </w:r>
      <w:r>
        <w:t xml:space="preserve"> von Kurt Lewin, </w:t>
      </w:r>
      <w:proofErr w:type="gramStart"/>
      <w:r>
        <w:t>das</w:t>
      </w:r>
      <w:proofErr w:type="gramEnd"/>
      <w:r>
        <w:t xml:space="preserve"> </w:t>
      </w:r>
      <w:r>
        <w:rPr>
          <w:i/>
          <w:iCs/>
        </w:rPr>
        <w:t>Acht-</w:t>
      </w:r>
      <w:r w:rsidR="001E5AD7">
        <w:rPr>
          <w:i/>
          <w:iCs/>
        </w:rPr>
        <w:t>Phasen</w:t>
      </w:r>
      <w:r>
        <w:rPr>
          <w:i/>
          <w:iCs/>
        </w:rPr>
        <w:t>-Modell</w:t>
      </w:r>
      <w:r>
        <w:t xml:space="preserve"> von John Kotter und ein integratives Modell von Dietmar </w:t>
      </w:r>
      <w:proofErr w:type="spellStart"/>
      <w:r>
        <w:t>Vahs</w:t>
      </w:r>
      <w:proofErr w:type="spellEnd"/>
      <w:r>
        <w:t xml:space="preserve">. Alle Ansätze weisen Unterschiede und Überschneidungen auf und legen den Schwerpunkt damit auch auf die Perspektive, aus der Veränderungen betrachtet werden. Lewin verfolgt einen geradlinigen Ansatz mit drei Phasen der </w:t>
      </w:r>
      <w:r>
        <w:lastRenderedPageBreak/>
        <w:t xml:space="preserve">Veränderung, in dem er vorwiegend die psychologische Ebene der Auswirkungen beschreibt. Das integrative Modell von </w:t>
      </w:r>
      <w:proofErr w:type="spellStart"/>
      <w:r>
        <w:t>Vahs</w:t>
      </w:r>
      <w:proofErr w:type="spellEnd"/>
      <w:r>
        <w:t xml:space="preserve"> untermauert diese psychologischen Aspekte mit der </w:t>
      </w:r>
      <w:r w:rsidR="00113FF2">
        <w:t>sachlichen</w:t>
      </w:r>
      <w:r>
        <w:t xml:space="preserve"> Entwicklung von Veränderungsphasen aus organisatorischer Sicht. Kotter wiederum konzentriert sich stark auf die operative Ebene der effektiven Umsetzung von Veränderungen als Change </w:t>
      </w:r>
      <w:proofErr w:type="spellStart"/>
      <w:r>
        <w:t>Facilitator</w:t>
      </w:r>
      <w:proofErr w:type="spellEnd"/>
      <w:r>
        <w:t>. Diese drei Theorien werden in den folgenden Abschnitten erläutert.</w:t>
      </w:r>
    </w:p>
    <w:p w14:paraId="798EB08A" w14:textId="77777777" w:rsidR="0040415C" w:rsidRPr="00A60C64" w:rsidRDefault="001114B4" w:rsidP="0023618F">
      <w:pPr>
        <w:pStyle w:val="DIG2"/>
        <w:ind w:left="567" w:hanging="567"/>
      </w:pPr>
      <w:bookmarkStart w:id="2" w:name="_Toc163138485"/>
      <w:r w:rsidRPr="00A60C64">
        <w:t>Drei-Phasen-Modell von Lewin</w:t>
      </w:r>
      <w:bookmarkEnd w:id="2"/>
    </w:p>
    <w:p w14:paraId="72178768" w14:textId="0E460853" w:rsidR="00970FF4" w:rsidRPr="00DA01D8" w:rsidRDefault="00304C18" w:rsidP="00B650E8">
      <w:pPr>
        <w:pStyle w:val="DIGText"/>
      </w:pPr>
      <w:r>
        <w:rPr>
          <w:noProof/>
        </w:rPr>
        <mc:AlternateContent>
          <mc:Choice Requires="wps">
            <w:drawing>
              <wp:anchor distT="0" distB="0" distL="114300" distR="114300" simplePos="0" relativeHeight="251658240" behindDoc="0" locked="0" layoutInCell="1" allowOverlap="1" wp14:anchorId="5CCE3392" wp14:editId="1BBA6190">
                <wp:simplePos x="0" y="0"/>
                <wp:positionH relativeFrom="margin">
                  <wp:align>left</wp:align>
                </wp:positionH>
                <wp:positionV relativeFrom="paragraph">
                  <wp:posOffset>2735345</wp:posOffset>
                </wp:positionV>
                <wp:extent cx="4822190" cy="461010"/>
                <wp:effectExtent l="0" t="0" r="0" b="0"/>
                <wp:wrapTopAndBottom/>
                <wp:docPr id="357863845" name="Textfeld 357863845"/>
                <wp:cNvGraphicFramePr/>
                <a:graphic xmlns:a="http://schemas.openxmlformats.org/drawingml/2006/main">
                  <a:graphicData uri="http://schemas.microsoft.com/office/word/2010/wordprocessingShape">
                    <wps:wsp>
                      <wps:cNvSpPr txBox="1"/>
                      <wps:spPr>
                        <a:xfrm>
                          <a:off x="0" y="0"/>
                          <a:ext cx="4822190" cy="461555"/>
                        </a:xfrm>
                        <a:prstGeom prst="rect">
                          <a:avLst/>
                        </a:prstGeom>
                        <a:solidFill>
                          <a:prstClr val="white"/>
                        </a:solidFill>
                        <a:ln>
                          <a:noFill/>
                        </a:ln>
                      </wps:spPr>
                      <wps:txbx>
                        <w:txbxContent>
                          <w:p w14:paraId="7B7532AC" w14:textId="23D609D9" w:rsidR="00CA459E" w:rsidRPr="00480ACA" w:rsidRDefault="00CA459E" w:rsidP="00CA459E">
                            <w:pPr>
                              <w:pStyle w:val="Beschriftung"/>
                              <w:rPr>
                                <w:rFonts w:cs="Arial"/>
                                <w:noProof/>
                                <w:color w:val="auto"/>
                              </w:rPr>
                            </w:pPr>
                            <w:r>
                              <w:rPr>
                                <w:color w:val="auto"/>
                              </w:rPr>
                              <w:t>Abbildung </w:t>
                            </w:r>
                            <w:r w:rsidRPr="00480ACA">
                              <w:rPr>
                                <w:color w:val="auto"/>
                              </w:rPr>
                              <w:fldChar w:fldCharType="begin"/>
                            </w:r>
                            <w:r w:rsidRPr="00097067">
                              <w:rPr>
                                <w:color w:val="auto"/>
                              </w:rPr>
                              <w:instrText xml:space="preserve"> SEQ Figure \* ARABIC </w:instrText>
                            </w:r>
                            <w:r w:rsidRPr="00480ACA">
                              <w:rPr>
                                <w:color w:val="auto"/>
                              </w:rPr>
                              <w:fldChar w:fldCharType="separate"/>
                            </w:r>
                            <w:r w:rsidR="00BC07DB">
                              <w:rPr>
                                <w:noProof/>
                                <w:color w:val="auto"/>
                              </w:rPr>
                              <w:t>1</w:t>
                            </w:r>
                            <w:r w:rsidRPr="00480ACA">
                              <w:rPr>
                                <w:color w:val="auto"/>
                              </w:rPr>
                              <w:fldChar w:fldCharType="end"/>
                            </w:r>
                            <w:r>
                              <w:rPr>
                                <w:color w:val="auto"/>
                              </w:rPr>
                              <w:t>: Drei Phasen der Veränderung nach Kurt Lewin (Lewin 1947)</w:t>
                            </w:r>
                            <w:r w:rsidR="00304C18">
                              <w:rPr>
                                <w:color w:val="auto"/>
                              </w:rPr>
                              <w:t>, eigene Darstellung</w:t>
                            </w:r>
                            <w:r>
                              <w:rPr>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CE3392" id="_x0000_t202" coordsize="21600,21600" o:spt="202" path="m,l,21600r21600,l21600,xe">
                <v:stroke joinstyle="miter"/>
                <v:path gradientshapeok="t" o:connecttype="rect"/>
              </v:shapetype>
              <v:shape id="Textfeld 357863845" o:spid="_x0000_s1026" type="#_x0000_t202" style="position:absolute;left:0;text-align:left;margin-left:0;margin-top:215.4pt;width:379.7pt;height:36.3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" stroked="f">
                <v:textbox inset="0,0,0,0">
                  <w:txbxContent>
                    <w:p w14:paraId="7B7532AC" w14:textId="23D609D9" w:rsidR="00CA459E" w:rsidRPr="00480ACA" w:rsidRDefault="00CA459E" w:rsidP="00CA459E">
                      <w:pPr>
                        <w:pStyle w:val="Beschriftung"/>
                        <w:rPr>
                          <w:rFonts w:cs="Arial"/>
                          <w:noProof/>
                          <w:color w:val="auto"/>
                        </w:rPr>
                      </w:pPr>
                      <w:r>
                        <w:rPr>
                          <w:color w:val="auto"/>
                        </w:rPr>
                        <w:t>Abbildung </w:t>
                      </w:r>
                      <w:r w:rsidRPr="00480ACA">
                        <w:rPr>
                          <w:color w:val="auto"/>
                        </w:rPr>
                        <w:fldChar w:fldCharType="begin"/>
                      </w:r>
                      <w:r w:rsidRPr="00097067">
                        <w:rPr>
                          <w:color w:val="auto"/>
                        </w:rPr>
                        <w:instrText xml:space="preserve"> SEQ Figure \* ARABIC </w:instrText>
                      </w:r>
                      <w:r w:rsidRPr="00480ACA">
                        <w:rPr>
                          <w:color w:val="auto"/>
                        </w:rPr>
                        <w:fldChar w:fldCharType="separate"/>
                      </w:r>
                      <w:r w:rsidR="00BC07DB">
                        <w:rPr>
                          <w:noProof/>
                          <w:color w:val="auto"/>
                        </w:rPr>
                        <w:t>1</w:t>
                      </w:r>
                      <w:r w:rsidRPr="00480ACA">
                        <w:rPr>
                          <w:color w:val="auto"/>
                        </w:rPr>
                        <w:fldChar w:fldCharType="end"/>
                      </w:r>
                      <w:r>
                        <w:rPr>
                          <w:color w:val="auto"/>
                        </w:rPr>
                        <w:t>: Drei Phasen der Veränderung nach Kurt Lewin (Lewin 1947)</w:t>
                      </w:r>
                      <w:r w:rsidR="00304C18">
                        <w:rPr>
                          <w:color w:val="auto"/>
                        </w:rPr>
                        <w:t>, eigene Darstellung</w:t>
                      </w:r>
                      <w:r>
                        <w:rPr>
                          <w:color w:val="auto"/>
                        </w:rPr>
                        <w:t>.</w:t>
                      </w:r>
                    </w:p>
                  </w:txbxContent>
                </v:textbox>
                <w10:wrap type="topAndBottom" anchorx="margin"/>
              </v:shape>
            </w:pict>
          </mc:Fallback>
        </mc:AlternateContent>
      </w:r>
      <w:r w:rsidR="00FD2B44">
        <w:rPr>
          <w:noProof/>
        </w:rPr>
        <mc:AlternateContent>
          <mc:Choice Requires="wpg">
            <w:drawing>
              <wp:anchor distT="0" distB="0" distL="114300" distR="114300" simplePos="0" relativeHeight="251658243" behindDoc="0" locked="0" layoutInCell="1" allowOverlap="1" wp14:anchorId="4448AE2B" wp14:editId="7C14B234">
                <wp:simplePos x="0" y="0"/>
                <wp:positionH relativeFrom="column">
                  <wp:posOffset>-5715</wp:posOffset>
                </wp:positionH>
                <wp:positionV relativeFrom="paragraph">
                  <wp:posOffset>1470660</wp:posOffset>
                </wp:positionV>
                <wp:extent cx="5727700" cy="1228090"/>
                <wp:effectExtent l="0" t="0" r="25400" b="10160"/>
                <wp:wrapTopAndBottom/>
                <wp:docPr id="212050266" name="Gruppieren 212050266"/>
                <wp:cNvGraphicFramePr/>
                <a:graphic xmlns:a="http://schemas.openxmlformats.org/drawingml/2006/main">
                  <a:graphicData uri="http://schemas.microsoft.com/office/word/2010/wordprocessingGroup">
                    <wpg:wgp>
                      <wpg:cNvGrpSpPr/>
                      <wpg:grpSpPr>
                        <a:xfrm>
                          <a:off x="0" y="0"/>
                          <a:ext cx="5727700" cy="1228090"/>
                          <a:chOff x="0" y="0"/>
                          <a:chExt cx="5727700" cy="1228090"/>
                        </a:xfrm>
                      </wpg:grpSpPr>
                      <wpg:grpSp>
                        <wpg:cNvPr id="973881348" name="Gruppieren 3"/>
                        <wpg:cNvGrpSpPr/>
                        <wpg:grpSpPr>
                          <a:xfrm>
                            <a:off x="0" y="0"/>
                            <a:ext cx="5727700" cy="1228090"/>
                            <a:chOff x="0" y="0"/>
                            <a:chExt cx="5727802" cy="1228572"/>
                          </a:xfrm>
                        </wpg:grpSpPr>
                        <pic:pic xmlns:pic="http://schemas.openxmlformats.org/drawingml/2006/picture">
                          <pic:nvPicPr>
                            <pic:cNvPr id="295167696" name="Grafik 1"/>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rcRect/>
                            <a:stretch/>
                          </pic:blipFill>
                          <pic:spPr bwMode="auto">
                            <a:xfrm>
                              <a:off x="1343615" y="51207"/>
                              <a:ext cx="4225542" cy="1126490"/>
                            </a:xfrm>
                            <a:prstGeom prst="rect">
                              <a:avLst/>
                            </a:prstGeom>
                            <a:noFill/>
                          </pic:spPr>
                        </pic:pic>
                        <wps:wsp>
                          <wps:cNvPr id="1140048104" name="Rechteck 2"/>
                          <wps:cNvSpPr/>
                          <wps:spPr>
                            <a:xfrm>
                              <a:off x="0" y="0"/>
                              <a:ext cx="5727802" cy="1228572"/>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27938" name="Textfeld 2"/>
                        <wps:cNvSpPr txBox="1">
                          <a:spLocks noChangeArrowheads="1"/>
                        </wps:cNvSpPr>
                        <wps:spPr bwMode="auto">
                          <a:xfrm>
                            <a:off x="6824" y="47767"/>
                            <a:ext cx="1388840" cy="1104900"/>
                          </a:xfrm>
                          <a:prstGeom prst="rect">
                            <a:avLst/>
                          </a:prstGeom>
                          <a:noFill/>
                          <a:ln w="9525">
                            <a:noFill/>
                            <a:miter lim="800000"/>
                            <a:headEnd/>
                            <a:tailEnd/>
                          </a:ln>
                        </wps:spPr>
                        <wps:txbx>
                          <w:txbxContent>
                            <w:p w14:paraId="7AAC7768" w14:textId="6DF9DCE0" w:rsidR="004C0AE6" w:rsidRPr="00FD2B44" w:rsidRDefault="00FD2B44" w:rsidP="00FD2B44">
                              <w:pPr>
                                <w:jc w:val="center"/>
                                <w:rPr>
                                  <w:b/>
                                  <w:caps/>
                                  <w:color w:val="E9550D" w:themeColor="accent1"/>
                                  <w:sz w:val="36"/>
                                  <w:szCs w:val="36"/>
                                </w:rPr>
                              </w:pPr>
                              <w:r w:rsidRPr="00FD2B44">
                                <w:rPr>
                                  <w:b/>
                                  <w:caps/>
                                  <w:color w:val="E9550D" w:themeColor="accent1"/>
                                  <w:sz w:val="36"/>
                                </w:rPr>
                                <w:t xml:space="preserve">3 </w:t>
                              </w:r>
                              <w:r w:rsidR="004C0AE6" w:rsidRPr="00FD2B44">
                                <w:rPr>
                                  <w:b/>
                                  <w:caps/>
                                  <w:color w:val="E9550D" w:themeColor="accent1"/>
                                  <w:sz w:val="36"/>
                                </w:rPr>
                                <w:t>PHASEN</w:t>
                              </w:r>
                              <w:r w:rsidR="004C0AE6" w:rsidRPr="00FD2B44">
                                <w:rPr>
                                  <w:b/>
                                  <w:caps/>
                                  <w:color w:val="E9550D" w:themeColor="accent1"/>
                                  <w:sz w:val="36"/>
                                </w:rPr>
                                <w:br/>
                                <w:t xml:space="preserve">VON </w:t>
                              </w:r>
                              <w:r>
                                <w:rPr>
                                  <w:b/>
                                  <w:caps/>
                                  <w:color w:val="E9550D" w:themeColor="accent1"/>
                                  <w:sz w:val="36"/>
                                </w:rPr>
                                <w:br/>
                              </w:r>
                              <w:r w:rsidR="004C0AE6" w:rsidRPr="00FD2B44">
                                <w:rPr>
                                  <w:b/>
                                  <w:caps/>
                                  <w:color w:val="E9550D" w:themeColor="accent1"/>
                                  <w:sz w:val="36"/>
                                </w:rPr>
                                <w:t>LEWIN</w:t>
                              </w:r>
                            </w:p>
                          </w:txbxContent>
                        </wps:txbx>
                        <wps:bodyPr rot="0" vert="horz" wrap="square" lIns="91440" tIns="45720" rIns="91440" bIns="45720" anchor="ctr" anchorCtr="0">
                          <a:noAutofit/>
                        </wps:bodyPr>
                      </wps:wsp>
                    </wpg:wgp>
                  </a:graphicData>
                </a:graphic>
              </wp:anchor>
            </w:drawing>
          </mc:Choice>
          <mc:Fallback>
            <w:pict>
              <v:group w14:anchorId="4448AE2B" id="Gruppieren 212050266" o:spid="_x0000_s1027" style="position:absolute;left:0;text-align:left;margin-left:-.45pt;margin-top:115.8pt;width:451pt;height:96.7pt;z-index:251658243" coordsize="57277,1228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">
                <v:group id="Gruppieren 3" o:spid="_x0000_s1028" style="position:absolute;width:57277;height:12280" coordsize="57278,1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&#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s1029" type="#_x0000_t75" style="position:absolute;left:13436;top:512;width:42255;height:1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">
                    <v:imagedata r:id="rId13" o:title=""/>
                  </v:shape>
                  <v:rect id="Rechteck 2" o:spid="_x0000_s1030" style="position:absolute;width:57278;height:12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" filled="f" strokecolor="#220c02 [484]" strokeweight="1pt"/>
                </v:group>
                <v:shape id="_x0000_s1031" type="#_x0000_t202" style="position:absolute;left:68;top:477;width:13888;height:11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" filled="f" stroked="f">
                  <v:textbox>
                    <w:txbxContent>
                      <w:p w14:paraId="7AAC7768" w14:textId="6DF9DCE0" w:rsidR="004C0AE6" w:rsidRPr="00FD2B44" w:rsidRDefault="00FD2B44" w:rsidP="00FD2B44">
                        <w:pPr>
                          <w:jc w:val="center"/>
                          <w:rPr>
                            <w:b/>
                            <w:caps/>
                            <w:color w:val="E9550D" w:themeColor="accent1"/>
                            <w:sz w:val="36"/>
                            <w:szCs w:val="36"/>
                          </w:rPr>
                        </w:pPr>
                        <w:r w:rsidRPr="00FD2B44">
                          <w:rPr>
                            <w:b/>
                            <w:caps/>
                            <w:color w:val="E9550D" w:themeColor="accent1"/>
                            <w:sz w:val="36"/>
                          </w:rPr>
                          <w:t xml:space="preserve">3 </w:t>
                        </w:r>
                        <w:r w:rsidR="004C0AE6" w:rsidRPr="00FD2B44">
                          <w:rPr>
                            <w:b/>
                            <w:caps/>
                            <w:color w:val="E9550D" w:themeColor="accent1"/>
                            <w:sz w:val="36"/>
                          </w:rPr>
                          <w:t>PHASEN</w:t>
                        </w:r>
                        <w:r w:rsidR="004C0AE6" w:rsidRPr="00FD2B44">
                          <w:rPr>
                            <w:b/>
                            <w:caps/>
                            <w:color w:val="E9550D" w:themeColor="accent1"/>
                            <w:sz w:val="36"/>
                          </w:rPr>
                          <w:br/>
                          <w:t xml:space="preserve">VON </w:t>
                        </w:r>
                        <w:r>
                          <w:rPr>
                            <w:b/>
                            <w:caps/>
                            <w:color w:val="E9550D" w:themeColor="accent1"/>
                            <w:sz w:val="36"/>
                          </w:rPr>
                          <w:br/>
                        </w:r>
                        <w:r w:rsidR="004C0AE6" w:rsidRPr="00FD2B44">
                          <w:rPr>
                            <w:b/>
                            <w:caps/>
                            <w:color w:val="E9550D" w:themeColor="accent1"/>
                            <w:sz w:val="36"/>
                          </w:rPr>
                          <w:t>LEWIN</w:t>
                        </w:r>
                      </w:p>
                    </w:txbxContent>
                  </v:textbox>
                </v:shape>
                <w10:wrap type="topAndBottom"/>
              </v:group>
            </w:pict>
          </mc:Fallback>
        </mc:AlternateContent>
      </w:r>
      <w:r w:rsidR="00BD27D3">
        <w:t>Lewins Modell (Lewin 1947) betont, dass es sich bei Veränderung nicht um ein einmaliges Ereignis handelt, sondern um einen Prozess, der die Vorbereitung auf die Veränderung (Lösen), die Umsetzung der Veränderung (Ändern) und die langfristige Verankerung der Veränderung in der Organisation (Stabilisieren) umfasst. Sein Hauptaugenmerk liegt darauf, Widerstände zu reduzieren und die Notwendigkeit von Änderungen am Status quo zu betonen. Die drei Phasen im Einzelnen:</w:t>
      </w:r>
    </w:p>
    <w:p w14:paraId="0BB28291" w14:textId="2680A282" w:rsidR="00AD6A8F" w:rsidRPr="00DA01D8" w:rsidRDefault="00AD6A8F" w:rsidP="00020F06">
      <w:pPr>
        <w:pStyle w:val="DIGText"/>
        <w:numPr>
          <w:ilvl w:val="0"/>
          <w:numId w:val="11"/>
        </w:numPr>
      </w:pPr>
      <w:r>
        <w:rPr>
          <w:b/>
        </w:rPr>
        <w:t>Lösen (</w:t>
      </w:r>
      <w:proofErr w:type="spellStart"/>
      <w:r>
        <w:rPr>
          <w:b/>
        </w:rPr>
        <w:t>Unfreezing</w:t>
      </w:r>
      <w:proofErr w:type="spellEnd"/>
      <w:r>
        <w:rPr>
          <w:b/>
        </w:rPr>
        <w:t xml:space="preserve">): </w:t>
      </w:r>
      <w:r>
        <w:t>In dieser ersten Phase werden Mitarbeitende und die Organisation auf die bevorstehenden Veränderungen vorbereitet, indem bestehende Denkweisen, Verhaltensweisen und Prozesse aufgelöst werden. Dazu gehört, ein Bewusstsein für den Veränderungsbedarf zu schaffen und Mitarbeitenden und der Organisation zu vermitteln, warum die Veränderung notwendig ist. Durch die effektive Umsetzung dieser Phase können Organisationen Widerstände gegen Veränderungen überwinden und Mitarbeitenden dabei helfen, ihre Offenheit und Bereitschaft für die Veränderung zu erhöhen. Dies bildet die Grundlage für eine reibungslosere Umsetzung der nachfolgenden Phasen des Veränderungsprozesses.</w:t>
      </w:r>
      <w:r w:rsidR="00020F06">
        <w:br/>
      </w:r>
    </w:p>
    <w:p w14:paraId="5A47A9CC" w14:textId="77777777" w:rsidR="00AD6A8F" w:rsidRPr="00DA01D8" w:rsidRDefault="00AD6A8F" w:rsidP="00020F06">
      <w:pPr>
        <w:pStyle w:val="DIGText"/>
        <w:numPr>
          <w:ilvl w:val="0"/>
          <w:numId w:val="11"/>
        </w:numPr>
      </w:pPr>
      <w:r>
        <w:rPr>
          <w:b/>
        </w:rPr>
        <w:lastRenderedPageBreak/>
        <w:t>Ändern (</w:t>
      </w:r>
      <w:proofErr w:type="spellStart"/>
      <w:r>
        <w:rPr>
          <w:b/>
        </w:rPr>
        <w:t>Changing</w:t>
      </w:r>
      <w:proofErr w:type="spellEnd"/>
      <w:r>
        <w:rPr>
          <w:b/>
        </w:rPr>
        <w:t>):</w:t>
      </w:r>
      <w:r>
        <w:t xml:space="preserve"> In dieser Phase wird die eigentliche Veränderung implementiert. Neue Prozesse, Verhaltensweisen oder Strukturen werden eingeführt, und Mitarbeitende beginnen, sich von alten Methoden auf neue Methoden umzustellen. Diese Phase kann durch Unsicherheit, Widerstand und eine gewisse Anpassungszeit gekennzeichnet sein, in der die Mitarbeitenden lernen und sich an neue Bedingungen anpassen.</w:t>
      </w:r>
    </w:p>
    <w:p w14:paraId="0A49EF00" w14:textId="77777777" w:rsidR="00AD6A8F" w:rsidRPr="00DA01D8" w:rsidRDefault="00AD6A8F" w:rsidP="00AD6A8F">
      <w:pPr>
        <w:pStyle w:val="DIGText"/>
        <w:numPr>
          <w:ilvl w:val="0"/>
          <w:numId w:val="11"/>
        </w:numPr>
      </w:pPr>
      <w:r>
        <w:rPr>
          <w:b/>
        </w:rPr>
        <w:t>Stabilisieren (</w:t>
      </w:r>
      <w:proofErr w:type="spellStart"/>
      <w:r>
        <w:rPr>
          <w:b/>
        </w:rPr>
        <w:t>Refreezing</w:t>
      </w:r>
      <w:proofErr w:type="spellEnd"/>
      <w:r>
        <w:rPr>
          <w:b/>
        </w:rPr>
        <w:t>):</w:t>
      </w:r>
      <w:r>
        <w:t xml:space="preserve"> In dieser letzten Phase werden die Veränderungen gefestigt und in die Unternehmenskultur und -praktiken integriert. In dieser Phase geht es darum, die neuen Verhaltensweisen, Prozesse oder Strukturen zu stärken, damit sie sich als Norm durchsetzen. Durch die Festigung der Veränderungen werden Mitarbeitende und die Organisation in ihrem neuen Zustand stabilisiert, und die Wahrscheinlichkeit, dass sich die Veränderungen langfristig etablieren, steigt.</w:t>
      </w:r>
    </w:p>
    <w:p w14:paraId="51627817" w14:textId="7B84FA4D" w:rsidR="001114B4" w:rsidRPr="00DA01D8" w:rsidRDefault="0023618F" w:rsidP="00A60C64">
      <w:pPr>
        <w:pStyle w:val="DIG2"/>
        <w:ind w:left="709" w:hanging="709"/>
      </w:pPr>
      <w:bookmarkStart w:id="3" w:name="_Toc163138486"/>
      <w:r>
        <w:t>I</w:t>
      </w:r>
      <w:r w:rsidR="001114B4">
        <w:t>ntegrative</w:t>
      </w:r>
      <w:r>
        <w:t>s</w:t>
      </w:r>
      <w:r w:rsidR="001114B4">
        <w:t xml:space="preserve"> Modell von </w:t>
      </w:r>
      <w:proofErr w:type="spellStart"/>
      <w:r w:rsidR="001114B4">
        <w:t>Vahs</w:t>
      </w:r>
      <w:bookmarkEnd w:id="3"/>
      <w:proofErr w:type="spellEnd"/>
    </w:p>
    <w:p w14:paraId="31C58C7D" w14:textId="3785F5CF" w:rsidR="00405A48" w:rsidRDefault="00020F06" w:rsidP="0073213A">
      <w:pPr>
        <w:pStyle w:val="DIGText"/>
      </w:pPr>
      <w:r>
        <w:rPr>
          <w:noProof/>
        </w:rPr>
        <mc:AlternateContent>
          <mc:Choice Requires="wpg">
            <w:drawing>
              <wp:anchor distT="0" distB="0" distL="114300" distR="114300" simplePos="0" relativeHeight="251659279" behindDoc="0" locked="0" layoutInCell="1" allowOverlap="1" wp14:anchorId="0B6A0F39" wp14:editId="6C70C490">
                <wp:simplePos x="0" y="0"/>
                <wp:positionH relativeFrom="margin">
                  <wp:align>right</wp:align>
                </wp:positionH>
                <wp:positionV relativeFrom="paragraph">
                  <wp:posOffset>2143359</wp:posOffset>
                </wp:positionV>
                <wp:extent cx="5727700" cy="1711325"/>
                <wp:effectExtent l="0" t="0" r="25400" b="22225"/>
                <wp:wrapTopAndBottom/>
                <wp:docPr id="224186210" name="Gruppieren 224186210"/>
                <wp:cNvGraphicFramePr/>
                <a:graphic xmlns:a="http://schemas.openxmlformats.org/drawingml/2006/main">
                  <a:graphicData uri="http://schemas.microsoft.com/office/word/2010/wordprocessingGroup">
                    <wpg:wgp>
                      <wpg:cNvGrpSpPr/>
                      <wpg:grpSpPr>
                        <a:xfrm>
                          <a:off x="0" y="0"/>
                          <a:ext cx="5727700" cy="1711325"/>
                          <a:chOff x="-1" y="0"/>
                          <a:chExt cx="5727701" cy="1711325"/>
                        </a:xfrm>
                      </wpg:grpSpPr>
                      <wpg:grpSp>
                        <wpg:cNvPr id="1405431291" name="Gruppieren 5"/>
                        <wpg:cNvGrpSpPr/>
                        <wpg:grpSpPr>
                          <a:xfrm>
                            <a:off x="0" y="0"/>
                            <a:ext cx="5727700" cy="1711325"/>
                            <a:chOff x="0" y="0"/>
                            <a:chExt cx="5727700" cy="1711757"/>
                          </a:xfrm>
                        </wpg:grpSpPr>
                        <pic:pic xmlns:pic="http://schemas.openxmlformats.org/drawingml/2006/picture">
                          <pic:nvPicPr>
                            <pic:cNvPr id="1614899553" name="Grafik 4"/>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rcRect/>
                            <a:stretch/>
                          </pic:blipFill>
                          <pic:spPr bwMode="auto">
                            <a:xfrm>
                              <a:off x="1649730" y="58772"/>
                              <a:ext cx="4077970" cy="1607953"/>
                            </a:xfrm>
                            <a:prstGeom prst="rect">
                              <a:avLst/>
                            </a:prstGeom>
                            <a:noFill/>
                          </pic:spPr>
                        </pic:pic>
                        <wps:wsp>
                          <wps:cNvPr id="570463912" name="Rechteck 2"/>
                          <wps:cNvSpPr/>
                          <wps:spPr>
                            <a:xfrm>
                              <a:off x="0" y="0"/>
                              <a:ext cx="5727700" cy="171175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feld 2"/>
                        <wps:cNvSpPr txBox="1">
                          <a:spLocks noChangeArrowheads="1"/>
                        </wps:cNvSpPr>
                        <wps:spPr bwMode="auto">
                          <a:xfrm>
                            <a:off x="-1" y="249545"/>
                            <a:ext cx="1739899" cy="1153159"/>
                          </a:xfrm>
                          <a:prstGeom prst="rect">
                            <a:avLst/>
                          </a:prstGeom>
                          <a:noFill/>
                          <a:ln w="9525">
                            <a:noFill/>
                            <a:miter lim="800000"/>
                            <a:headEnd/>
                            <a:tailEnd/>
                          </a:ln>
                        </wps:spPr>
                        <wps:txbx>
                          <w:txbxContent>
                            <w:p w14:paraId="59B53A78" w14:textId="77777777" w:rsidR="00405A48" w:rsidRPr="0054275C" w:rsidRDefault="00405A48" w:rsidP="00405A48">
                              <w:pPr>
                                <w:jc w:val="center"/>
                                <w:rPr>
                                  <w:b/>
                                  <w:caps/>
                                  <w:color w:val="E9550D" w:themeColor="accent1"/>
                                  <w:sz w:val="32"/>
                                  <w:szCs w:val="32"/>
                                </w:rPr>
                              </w:pPr>
                              <w:r w:rsidRPr="0054275C">
                                <w:rPr>
                                  <w:b/>
                                  <w:caps/>
                                  <w:color w:val="E9550D" w:themeColor="accent1"/>
                                  <w:sz w:val="32"/>
                                  <w:szCs w:val="20"/>
                                </w:rPr>
                                <w:t>Integratives</w:t>
                              </w:r>
                              <w:r w:rsidRPr="0054275C">
                                <w:rPr>
                                  <w:b/>
                                  <w:caps/>
                                  <w:color w:val="E9550D" w:themeColor="accent1"/>
                                  <w:sz w:val="32"/>
                                  <w:szCs w:val="20"/>
                                </w:rPr>
                                <w:br/>
                                <w:t>Modell</w:t>
                              </w:r>
                              <w:r w:rsidRPr="0054275C">
                                <w:rPr>
                                  <w:b/>
                                  <w:caps/>
                                  <w:color w:val="E9550D" w:themeColor="accent1"/>
                                  <w:sz w:val="32"/>
                                  <w:szCs w:val="20"/>
                                </w:rPr>
                                <w:br/>
                                <w:t>von Vahs</w:t>
                              </w:r>
                            </w:p>
                          </w:txbxContent>
                        </wps:txbx>
                        <wps:bodyPr rot="0" vert="horz" wrap="square" lIns="91440" tIns="45720" rIns="91440" bIns="45720" anchor="ctr" anchorCtr="0">
                          <a:spAutoFit/>
                        </wps:bodyPr>
                      </wps:wsp>
                    </wpg:wgp>
                  </a:graphicData>
                </a:graphic>
              </wp:anchor>
            </w:drawing>
          </mc:Choice>
          <mc:Fallback>
            <w:pict>
              <v:group w14:anchorId="0B6A0F39" id="Gruppieren 224186210" o:spid="_x0000_s1032" style="position:absolute;left:0;text-align:left;margin-left:399.8pt;margin-top:168.75pt;width:451pt;height:134.75pt;z-index:251659279;mso-position-horizontal:right;mso-position-horizontal-relative:margin" coordorigin="" coordsize="57277,171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">
                <v:group id="Gruppieren 5" o:spid="_x0000_s1033" style="position:absolute;width:57277;height:17113" coordsize="57277,17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">
                  <v:shape id="Grafik 4" o:spid="_x0000_s1034" type="#_x0000_t75" style="position:absolute;left:16497;top:587;width:40780;height:16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">
                    <v:imagedata r:id="rId16" o:title=""/>
                  </v:shape>
                  <v:rect id="Rechteck 2" o:spid="_x0000_s1035" style="position:absolute;width:57277;height:17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" filled="f" strokecolor="#220c02 [484]" strokeweight="1pt"/>
                </v:group>
                <v:shape id="_x0000_s1036" type="#_x0000_t202" style="position:absolute;top:2495;width:17398;height:11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" filled="f" stroked="f">
                  <v:textbox style="mso-fit-shape-to-text:t">
                    <w:txbxContent>
                      <w:p w14:paraId="59B53A78" w14:textId="77777777" w:rsidR="00405A48" w:rsidRPr="0054275C" w:rsidRDefault="00405A48" w:rsidP="00405A48">
                        <w:pPr>
                          <w:jc w:val="center"/>
                          <w:rPr>
                            <w:b/>
                            <w:caps/>
                            <w:color w:val="E9550D" w:themeColor="accent1"/>
                            <w:sz w:val="32"/>
                            <w:szCs w:val="32"/>
                          </w:rPr>
                        </w:pPr>
                        <w:r w:rsidRPr="0054275C">
                          <w:rPr>
                            <w:b/>
                            <w:caps/>
                            <w:color w:val="E9550D" w:themeColor="accent1"/>
                            <w:sz w:val="32"/>
                            <w:szCs w:val="20"/>
                          </w:rPr>
                          <w:t>Integratives</w:t>
                        </w:r>
                        <w:r w:rsidRPr="0054275C">
                          <w:rPr>
                            <w:b/>
                            <w:caps/>
                            <w:color w:val="E9550D" w:themeColor="accent1"/>
                            <w:sz w:val="32"/>
                            <w:szCs w:val="20"/>
                          </w:rPr>
                          <w:br/>
                          <w:t>Modell</w:t>
                        </w:r>
                        <w:r w:rsidRPr="0054275C">
                          <w:rPr>
                            <w:b/>
                            <w:caps/>
                            <w:color w:val="E9550D" w:themeColor="accent1"/>
                            <w:sz w:val="32"/>
                            <w:szCs w:val="20"/>
                          </w:rPr>
                          <w:br/>
                          <w:t>von Vahs</w:t>
                        </w:r>
                      </w:p>
                    </w:txbxContent>
                  </v:textbox>
                </v:shape>
                <w10:wrap type="topAndBottom" anchorx="margin"/>
              </v:group>
            </w:pict>
          </mc:Fallback>
        </mc:AlternateContent>
      </w:r>
      <w:r w:rsidR="00052154">
        <w:t xml:space="preserve">Dietmar </w:t>
      </w:r>
      <w:proofErr w:type="spellStart"/>
      <w:r w:rsidR="00052154">
        <w:t>Vahs</w:t>
      </w:r>
      <w:proofErr w:type="spellEnd"/>
      <w:r w:rsidR="00052154">
        <w:t xml:space="preserve"> ist ein deutscher Wirtschaftswissenschaftler, der sich mit Innovationsmanagement, Organisationsdesign und Change Management befasst. Sein integrativer Ansatz zielt darauf ab, verschiedene Dimensionen von Veränderungsprozessen zu berücksichtigen und aufeinander abzustimmen. Er betont die Notwendigkeit, Veränderungen innerhalb von Organisationen ganzheitlich wahrzunehmen und einen umfassenden Ansatz zu wählen. Damit baut er auf dem überwiegend psychologisch begründeten </w:t>
      </w:r>
      <w:proofErr w:type="spellStart"/>
      <w:r w:rsidR="00052154">
        <w:t>Lewinschen</w:t>
      </w:r>
      <w:proofErr w:type="spellEnd"/>
      <w:r w:rsidR="00052154">
        <w:t xml:space="preserve"> Drei-Phasen-Modell auf und ergänzt dieses um eine sachliche Perspektive der Aufgaben/Phasen der Organisation (</w:t>
      </w:r>
      <w:proofErr w:type="spellStart"/>
      <w:r w:rsidR="00052154">
        <w:t>Vahs</w:t>
      </w:r>
      <w:proofErr w:type="spellEnd"/>
      <w:r w:rsidR="00052154">
        <w:t xml:space="preserve">/Weinand 2013; </w:t>
      </w:r>
      <w:proofErr w:type="spellStart"/>
      <w:r w:rsidR="00052154">
        <w:t>Vahs</w:t>
      </w:r>
      <w:proofErr w:type="spellEnd"/>
      <w:r w:rsidR="00052154">
        <w:t xml:space="preserve"> 2019):</w:t>
      </w:r>
    </w:p>
    <w:p w14:paraId="46BC553A" w14:textId="58BC72FB" w:rsidR="00405A48" w:rsidRPr="00020F06" w:rsidRDefault="00405A48" w:rsidP="00405A48">
      <w:pPr>
        <w:pStyle w:val="Beschriftung"/>
        <w:jc w:val="both"/>
        <w:rPr>
          <w:color w:val="auto"/>
        </w:rPr>
      </w:pPr>
      <w:r w:rsidRPr="00020F06">
        <w:rPr>
          <w:color w:val="auto"/>
        </w:rPr>
        <w:t xml:space="preserve">Abbildung 2: Integratives Modell der Phasen der Veränderung nach </w:t>
      </w:r>
      <w:proofErr w:type="spellStart"/>
      <w:r w:rsidRPr="00020F06">
        <w:rPr>
          <w:color w:val="auto"/>
        </w:rPr>
        <w:t>Vahs</w:t>
      </w:r>
      <w:proofErr w:type="spellEnd"/>
      <w:r w:rsidRPr="00020F06">
        <w:rPr>
          <w:color w:val="auto"/>
        </w:rPr>
        <w:t xml:space="preserve"> (</w:t>
      </w:r>
      <w:proofErr w:type="spellStart"/>
      <w:r w:rsidRPr="00020F06">
        <w:rPr>
          <w:color w:val="auto"/>
        </w:rPr>
        <w:t>Vahs</w:t>
      </w:r>
      <w:proofErr w:type="spellEnd"/>
      <w:r w:rsidRPr="00020F06">
        <w:rPr>
          <w:color w:val="auto"/>
        </w:rPr>
        <w:t xml:space="preserve">/Weinand 2013; </w:t>
      </w:r>
      <w:proofErr w:type="spellStart"/>
      <w:r w:rsidRPr="00020F06">
        <w:rPr>
          <w:color w:val="auto"/>
        </w:rPr>
        <w:t>Vahs</w:t>
      </w:r>
      <w:proofErr w:type="spellEnd"/>
      <w:r w:rsidRPr="00020F06">
        <w:rPr>
          <w:color w:val="auto"/>
        </w:rPr>
        <w:t xml:space="preserve"> 2019). </w:t>
      </w:r>
    </w:p>
    <w:p w14:paraId="7BAEC9A7" w14:textId="579979BE" w:rsidR="009E123E" w:rsidRPr="00DA01D8" w:rsidRDefault="004C0AE6" w:rsidP="005D29CD">
      <w:pPr>
        <w:pStyle w:val="DIGText"/>
        <w:numPr>
          <w:ilvl w:val="0"/>
          <w:numId w:val="14"/>
        </w:numPr>
      </w:pPr>
      <w:r>
        <w:rPr>
          <w:b/>
        </w:rPr>
        <w:lastRenderedPageBreak/>
        <w:t>Vorbereitung:</w:t>
      </w:r>
      <w:r>
        <w:t xml:space="preserve"> In dieser Phase wird das Fundament für den Veränderungsprozess gelegt. Ziel ist es, den Veränderungsbedarf zu erkennen und zu kommunizieren, die Vision für die gewünschte Zukunft zu skizzieren und innerhalb der Organisation eine Bereitschaft zur Veränderung zu schaffen. Dazu sind die Antriebsfaktoren und Lasten zu identifizieren, die die Veränderung auslösen, und es muss ein Bewusstsein für die bevorstehende Veränderung geschaffen werden.</w:t>
      </w:r>
    </w:p>
    <w:p w14:paraId="7B7B050C" w14:textId="35461972" w:rsidR="00B53B8D" w:rsidRPr="00DA01D8" w:rsidRDefault="009E123E" w:rsidP="005D29CD">
      <w:pPr>
        <w:pStyle w:val="DIGText"/>
        <w:numPr>
          <w:ilvl w:val="0"/>
          <w:numId w:val="14"/>
        </w:numPr>
      </w:pPr>
      <w:r>
        <w:rPr>
          <w:b/>
        </w:rPr>
        <w:t xml:space="preserve">Analyse: </w:t>
      </w:r>
      <w:r>
        <w:t>In dieser Phase werden die Organisation und ihre aktuellen Bedingungen umfassend analysiert. Dies umfasst beispielsweise eine Bewertung der Stärken, Schwächen, Chancen und Risiken (SWOT-Analyse) zum besseren Verständnis der Veränderungsanforderungen. Die Diagnose legt die Grundlage für die Entwicklung einer maßgeschneiderten Veränderungsstrategie und -vision.</w:t>
      </w:r>
    </w:p>
    <w:p w14:paraId="397DA774" w14:textId="29445205" w:rsidR="00A058C7" w:rsidRPr="00DA01D8" w:rsidRDefault="00B53B8D" w:rsidP="005D29CD">
      <w:pPr>
        <w:pStyle w:val="DIGText"/>
        <w:numPr>
          <w:ilvl w:val="0"/>
          <w:numId w:val="14"/>
        </w:numPr>
      </w:pPr>
      <w:r>
        <w:rPr>
          <w:b/>
        </w:rPr>
        <w:t xml:space="preserve">Planung: </w:t>
      </w:r>
      <w:r>
        <w:t>In dieser Phase wird die konkrete Veränderungsstrategie entwickelt. Dazu sind die zur Umsetzung der Veränderung erforderlichen Maßnahmen, Ressourcen und Zeiträume zu ermitteln, Außerdem müssen klare Ziele und Meilensteine definiert werden, um den Veränderungsprozess zu steuern.</w:t>
      </w:r>
    </w:p>
    <w:p w14:paraId="248DDDFE" w14:textId="179C2D4A" w:rsidR="00A058C7" w:rsidRPr="00DA01D8" w:rsidRDefault="00A058C7" w:rsidP="005D29CD">
      <w:pPr>
        <w:pStyle w:val="DIGText"/>
        <w:numPr>
          <w:ilvl w:val="0"/>
          <w:numId w:val="14"/>
        </w:numPr>
      </w:pPr>
      <w:r>
        <w:rPr>
          <w:b/>
        </w:rPr>
        <w:t xml:space="preserve">Umsetzung: </w:t>
      </w:r>
      <w:r>
        <w:t xml:space="preserve"> In dieser Phase werden die in der Planungsphase definierten Schritte in die Praxis umgesetzt, was häufig eine enge Zusammenarbeit mit beteiligten Mitarbeiter*innen und Teams erfordert. Kommunikation, Schulungen und Unterstützung sind entscheidend, um die Akzeptanz und den Erfolg der Veränderungen zu gewährleisten.</w:t>
      </w:r>
    </w:p>
    <w:p w14:paraId="718A0C5F" w14:textId="6F9E2AAD" w:rsidR="00832009" w:rsidRDefault="00A058C7" w:rsidP="005D29CD">
      <w:pPr>
        <w:pStyle w:val="DIGText"/>
        <w:numPr>
          <w:ilvl w:val="0"/>
          <w:numId w:val="14"/>
        </w:numPr>
      </w:pPr>
      <w:r>
        <w:rPr>
          <w:b/>
        </w:rPr>
        <w:t>Kontrolle und Weiterentwicklung:</w:t>
      </w:r>
      <w:r>
        <w:t xml:space="preserve"> Nach der Umsetzung der Veränderungen muss eine dauerhafte Verankerung der neuen Prozesse, Strukturen und kulturellen Elemente sichergestellt werden. Die Stabilisierungsphase umfasst die Überwachung der Ergebnisse, die erfahrungsbasierte Anpassung von Prozessen und die Festigung der neuen Praktiken als Teil der Unternehmenskultur.</w:t>
      </w:r>
    </w:p>
    <w:p w14:paraId="21D81F2B" w14:textId="77777777" w:rsidR="00832009" w:rsidRDefault="00832009">
      <w:pPr>
        <w:rPr>
          <w:rFonts w:cs="Arial"/>
        </w:rPr>
      </w:pPr>
      <w:r>
        <w:br w:type="page"/>
      </w:r>
    </w:p>
    <w:p w14:paraId="58099411" w14:textId="1A680D26" w:rsidR="001114B4" w:rsidRPr="00DA01D8" w:rsidRDefault="001114B4" w:rsidP="00020F06">
      <w:pPr>
        <w:pStyle w:val="DIG2"/>
        <w:ind w:left="567" w:hanging="567"/>
      </w:pPr>
      <w:bookmarkStart w:id="4" w:name="_Toc163138487"/>
      <w:r>
        <w:lastRenderedPageBreak/>
        <w:t>Kotters Acht-</w:t>
      </w:r>
      <w:r w:rsidR="001E5AD7">
        <w:t>Phasen</w:t>
      </w:r>
      <w:r>
        <w:t>-Modell</w:t>
      </w:r>
      <w:bookmarkEnd w:id="4"/>
    </w:p>
    <w:p w14:paraId="02823E40" w14:textId="078E034F" w:rsidR="00613AB5" w:rsidRPr="00DA01D8" w:rsidRDefault="00B7450C" w:rsidP="002A74A6">
      <w:pPr>
        <w:pStyle w:val="DIGText"/>
      </w:pPr>
      <w:r>
        <w:rPr>
          <w:noProof/>
        </w:rPr>
        <mc:AlternateContent>
          <mc:Choice Requires="wps">
            <w:drawing>
              <wp:anchor distT="0" distB="0" distL="114300" distR="114300" simplePos="0" relativeHeight="251658245" behindDoc="0" locked="0" layoutInCell="1" allowOverlap="1" wp14:anchorId="180B84DD" wp14:editId="394D8CE2">
                <wp:simplePos x="0" y="0"/>
                <wp:positionH relativeFrom="margin">
                  <wp:align>center</wp:align>
                </wp:positionH>
                <wp:positionV relativeFrom="paragraph">
                  <wp:posOffset>4861359</wp:posOffset>
                </wp:positionV>
                <wp:extent cx="5727700" cy="269240"/>
                <wp:effectExtent l="0" t="0" r="6350" b="0"/>
                <wp:wrapTopAndBottom/>
                <wp:docPr id="869204485" name="Textfeld 869204485"/>
                <wp:cNvGraphicFramePr/>
                <a:graphic xmlns:a="http://schemas.openxmlformats.org/drawingml/2006/main">
                  <a:graphicData uri="http://schemas.microsoft.com/office/word/2010/wordprocessingShape">
                    <wps:wsp>
                      <wps:cNvSpPr txBox="1"/>
                      <wps:spPr>
                        <a:xfrm>
                          <a:off x="0" y="0"/>
                          <a:ext cx="5727700" cy="269507"/>
                        </a:xfrm>
                        <a:prstGeom prst="rect">
                          <a:avLst/>
                        </a:prstGeom>
                        <a:solidFill>
                          <a:prstClr val="white"/>
                        </a:solidFill>
                        <a:ln>
                          <a:noFill/>
                        </a:ln>
                      </wps:spPr>
                      <wps:txbx>
                        <w:txbxContent>
                          <w:p w14:paraId="4B6590DA" w14:textId="661196CE" w:rsidR="00480ACA" w:rsidRPr="00480ACA" w:rsidRDefault="00480ACA" w:rsidP="00480ACA">
                            <w:pPr>
                              <w:pStyle w:val="Beschriftung"/>
                              <w:rPr>
                                <w:rFonts w:cs="Arial"/>
                                <w:noProof/>
                                <w:color w:val="auto"/>
                              </w:rPr>
                            </w:pPr>
                            <w:r>
                              <w:rPr>
                                <w:color w:val="auto"/>
                              </w:rPr>
                              <w:t>Abbildung </w:t>
                            </w:r>
                            <w:r w:rsidRPr="00480ACA">
                              <w:rPr>
                                <w:color w:val="auto"/>
                              </w:rPr>
                              <w:fldChar w:fldCharType="begin"/>
                            </w:r>
                            <w:r w:rsidRPr="00097067">
                              <w:rPr>
                                <w:color w:val="auto"/>
                              </w:rPr>
                              <w:instrText xml:space="preserve"> SEQ Figure \* ARABIC </w:instrText>
                            </w:r>
                            <w:r w:rsidRPr="00480ACA">
                              <w:rPr>
                                <w:color w:val="auto"/>
                              </w:rPr>
                              <w:fldChar w:fldCharType="separate"/>
                            </w:r>
                            <w:r w:rsidR="00BC07DB">
                              <w:rPr>
                                <w:noProof/>
                                <w:color w:val="auto"/>
                              </w:rPr>
                              <w:t>2</w:t>
                            </w:r>
                            <w:r w:rsidRPr="00480ACA">
                              <w:rPr>
                                <w:color w:val="auto"/>
                              </w:rPr>
                              <w:fldChar w:fldCharType="end"/>
                            </w:r>
                            <w:r>
                              <w:rPr>
                                <w:color w:val="auto"/>
                              </w:rPr>
                              <w:t>: Achtstufiger Veränderungsprozess</w:t>
                            </w:r>
                            <w:r>
                              <w:t xml:space="preserve"> </w:t>
                            </w:r>
                            <w:r>
                              <w:rPr>
                                <w:color w:val="auto"/>
                              </w:rPr>
                              <w:t>(Kotter 2012; Kotter Inc. 2023).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B84DD" id="Textfeld 869204485" o:spid="_x0000_s1037" type="#_x0000_t202" style="position:absolute;left:0;text-align:left;margin-left:0;margin-top:382.8pt;width:451pt;height:21.2pt;z-index:25165824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" stroked="f">
                <v:textbox inset="0,0,0,0">
                  <w:txbxContent>
                    <w:p w14:paraId="4B6590DA" w14:textId="661196CE" w:rsidR="00480ACA" w:rsidRPr="00480ACA" w:rsidRDefault="00480ACA" w:rsidP="00480ACA">
                      <w:pPr>
                        <w:pStyle w:val="Beschriftung"/>
                        <w:rPr>
                          <w:rFonts w:cs="Arial"/>
                          <w:noProof/>
                          <w:color w:val="auto"/>
                        </w:rPr>
                      </w:pPr>
                      <w:r>
                        <w:rPr>
                          <w:color w:val="auto"/>
                        </w:rPr>
                        <w:t>Abbildung </w:t>
                      </w:r>
                      <w:r w:rsidRPr="00480ACA">
                        <w:rPr>
                          <w:color w:val="auto"/>
                        </w:rPr>
                        <w:fldChar w:fldCharType="begin"/>
                      </w:r>
                      <w:r w:rsidRPr="00097067">
                        <w:rPr>
                          <w:color w:val="auto"/>
                        </w:rPr>
                        <w:instrText xml:space="preserve"> SEQ Figure \* ARABIC </w:instrText>
                      </w:r>
                      <w:r w:rsidRPr="00480ACA">
                        <w:rPr>
                          <w:color w:val="auto"/>
                        </w:rPr>
                        <w:fldChar w:fldCharType="separate"/>
                      </w:r>
                      <w:r w:rsidR="00BC07DB">
                        <w:rPr>
                          <w:noProof/>
                          <w:color w:val="auto"/>
                        </w:rPr>
                        <w:t>2</w:t>
                      </w:r>
                      <w:r w:rsidRPr="00480ACA">
                        <w:rPr>
                          <w:color w:val="auto"/>
                        </w:rPr>
                        <w:fldChar w:fldCharType="end"/>
                      </w:r>
                      <w:r>
                        <w:rPr>
                          <w:color w:val="auto"/>
                        </w:rPr>
                        <w:t>: Achtstufiger Veränderungsprozess</w:t>
                      </w:r>
                      <w:r>
                        <w:t xml:space="preserve"> </w:t>
                      </w:r>
                      <w:r>
                        <w:rPr>
                          <w:color w:val="auto"/>
                        </w:rPr>
                        <w:t>(Kotter 2012; Kotter Inc. 2023).</w:t>
                      </w:r>
                    </w:p>
                  </w:txbxContent>
                </v:textbox>
                <w10:wrap type="topAndBottom" anchorx="margin"/>
              </v:shape>
            </w:pict>
          </mc:Fallback>
        </mc:AlternateContent>
      </w:r>
      <w:r>
        <w:rPr>
          <w:noProof/>
        </w:rPr>
        <mc:AlternateContent>
          <mc:Choice Requires="wpg">
            <w:drawing>
              <wp:anchor distT="0" distB="0" distL="114300" distR="114300" simplePos="0" relativeHeight="251658244" behindDoc="0" locked="0" layoutInCell="1" allowOverlap="1" wp14:anchorId="51CB024A" wp14:editId="6A9728D0">
                <wp:simplePos x="0" y="0"/>
                <wp:positionH relativeFrom="margin">
                  <wp:align>right</wp:align>
                </wp:positionH>
                <wp:positionV relativeFrom="paragraph">
                  <wp:posOffset>2390575</wp:posOffset>
                </wp:positionV>
                <wp:extent cx="5727700" cy="2449195"/>
                <wp:effectExtent l="0" t="0" r="25400" b="27305"/>
                <wp:wrapTopAndBottom/>
                <wp:docPr id="878965270" name="Gruppieren 878965270"/>
                <wp:cNvGraphicFramePr/>
                <a:graphic xmlns:a="http://schemas.openxmlformats.org/drawingml/2006/main">
                  <a:graphicData uri="http://schemas.microsoft.com/office/word/2010/wordprocessingGroup">
                    <wpg:wgp>
                      <wpg:cNvGrpSpPr/>
                      <wpg:grpSpPr>
                        <a:xfrm>
                          <a:off x="0" y="0"/>
                          <a:ext cx="5727700" cy="2449195"/>
                          <a:chOff x="0" y="0"/>
                          <a:chExt cx="5727700" cy="2449773"/>
                        </a:xfrm>
                      </wpg:grpSpPr>
                      <pic:pic xmlns:pic="http://schemas.openxmlformats.org/drawingml/2006/picture">
                        <pic:nvPicPr>
                          <pic:cNvPr id="1621672395" name="Grafik 6"/>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rcRect/>
                          <a:stretch/>
                        </pic:blipFill>
                        <pic:spPr bwMode="auto">
                          <a:xfrm>
                            <a:off x="94971" y="68238"/>
                            <a:ext cx="5535161" cy="2288540"/>
                          </a:xfrm>
                          <a:prstGeom prst="rect">
                            <a:avLst/>
                          </a:prstGeom>
                          <a:noFill/>
                        </pic:spPr>
                      </pic:pic>
                      <wps:wsp>
                        <wps:cNvPr id="1945588333" name="Rechteck 2"/>
                        <wps:cNvSpPr/>
                        <wps:spPr>
                          <a:xfrm>
                            <a:off x="0" y="0"/>
                            <a:ext cx="5727700" cy="2449773"/>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803912" name="Textfeld 2"/>
                        <wps:cNvSpPr txBox="1">
                          <a:spLocks noChangeArrowheads="1"/>
                        </wps:cNvSpPr>
                        <wps:spPr bwMode="auto">
                          <a:xfrm>
                            <a:off x="750627" y="866429"/>
                            <a:ext cx="4284979" cy="836491"/>
                          </a:xfrm>
                          <a:prstGeom prst="rect">
                            <a:avLst/>
                          </a:prstGeom>
                          <a:noFill/>
                          <a:ln w="9525">
                            <a:noFill/>
                            <a:miter lim="800000"/>
                            <a:headEnd/>
                            <a:tailEnd/>
                          </a:ln>
                        </wps:spPr>
                        <wps:txbx>
                          <w:txbxContent>
                            <w:p w14:paraId="42602FA8" w14:textId="3938784B" w:rsidR="008E31FB" w:rsidRPr="001E5AD7" w:rsidRDefault="008E31FB" w:rsidP="00480ACA">
                              <w:pPr>
                                <w:jc w:val="center"/>
                                <w:rPr>
                                  <w:b/>
                                  <w:caps/>
                                  <w:color w:val="E9550D" w:themeColor="accent1"/>
                                  <w:sz w:val="32"/>
                                  <w:szCs w:val="32"/>
                                </w:rPr>
                              </w:pPr>
                              <w:r w:rsidRPr="001E5AD7">
                                <w:rPr>
                                  <w:b/>
                                  <w:caps/>
                                  <w:color w:val="E9550D" w:themeColor="accent1"/>
                                  <w:sz w:val="32"/>
                                  <w:szCs w:val="20"/>
                                </w:rPr>
                                <w:t>Kotters Acht-</w:t>
                              </w:r>
                              <w:r w:rsidR="001E5AD7" w:rsidRPr="001E5AD7">
                                <w:rPr>
                                  <w:b/>
                                  <w:caps/>
                                  <w:color w:val="E9550D" w:themeColor="accent1"/>
                                  <w:sz w:val="32"/>
                                  <w:szCs w:val="20"/>
                                </w:rPr>
                                <w:t>Phasen</w:t>
                              </w:r>
                              <w:r w:rsidRPr="001E5AD7">
                                <w:rPr>
                                  <w:b/>
                                  <w:caps/>
                                  <w:color w:val="E9550D" w:themeColor="accent1"/>
                                  <w:sz w:val="32"/>
                                  <w:szCs w:val="20"/>
                                </w:rPr>
                                <w:t>-</w:t>
                              </w:r>
                              <w:r w:rsidRPr="001E5AD7">
                                <w:rPr>
                                  <w:b/>
                                  <w:caps/>
                                  <w:color w:val="E9550D" w:themeColor="accent1"/>
                                  <w:sz w:val="32"/>
                                  <w:szCs w:val="20"/>
                                </w:rPr>
                                <w:br/>
                                <w:t>Modell</w:t>
                              </w:r>
                            </w:p>
                          </w:txbxContent>
                        </wps:txbx>
                        <wps:bodyPr rot="0" vert="horz" wrap="square" lIns="91440" tIns="45720" rIns="91440" bIns="45720" anchor="ctr" anchorCtr="0">
                          <a:spAutoFit/>
                        </wps:bodyPr>
                      </wps:wsp>
                    </wpg:wgp>
                  </a:graphicData>
                </a:graphic>
              </wp:anchor>
            </w:drawing>
          </mc:Choice>
          <mc:Fallback>
            <w:pict>
              <v:group w14:anchorId="51CB024A" id="Gruppieren 878965270" o:spid="_x0000_s1038" style="position:absolute;left:0;text-align:left;margin-left:399.8pt;margin-top:188.25pt;width:451pt;height:192.85pt;z-index:251658244;mso-position-horizontal:right;mso-position-horizontal-relative:margin" coordsize="57277,2449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">
                <v:shape id="Grafik 6" o:spid="_x0000_s1039" type="#_x0000_t75" style="position:absolute;left:949;top:682;width:55352;height:22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">
                  <v:imagedata r:id="rId19" o:title=""/>
                </v:shape>
                <v:rect id="Rechteck 2" o:spid="_x0000_s1040" style="position:absolute;width:57277;height:244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" filled="f" strokecolor="#220c02 [484]" strokeweight="1pt"/>
                <v:shape id="Textfeld 2" o:spid="_x0000_s1041" type="#_x0000_t202" style="position:absolute;left:7506;top:8664;width:42850;height:8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" filled="f" stroked="f">
                  <v:textbox style="mso-fit-shape-to-text:t">
                    <w:txbxContent>
                      <w:p w14:paraId="42602FA8" w14:textId="3938784B" w:rsidR="008E31FB" w:rsidRPr="001E5AD7" w:rsidRDefault="008E31FB" w:rsidP="00480ACA">
                        <w:pPr>
                          <w:jc w:val="center"/>
                          <w:rPr>
                            <w:b/>
                            <w:caps/>
                            <w:color w:val="E9550D" w:themeColor="accent1"/>
                            <w:sz w:val="32"/>
                            <w:szCs w:val="32"/>
                          </w:rPr>
                        </w:pPr>
                        <w:r w:rsidRPr="001E5AD7">
                          <w:rPr>
                            <w:b/>
                            <w:caps/>
                            <w:color w:val="E9550D" w:themeColor="accent1"/>
                            <w:sz w:val="32"/>
                            <w:szCs w:val="20"/>
                          </w:rPr>
                          <w:t>Kotters Acht-</w:t>
                        </w:r>
                        <w:r w:rsidR="001E5AD7" w:rsidRPr="001E5AD7">
                          <w:rPr>
                            <w:b/>
                            <w:caps/>
                            <w:color w:val="E9550D" w:themeColor="accent1"/>
                            <w:sz w:val="32"/>
                            <w:szCs w:val="20"/>
                          </w:rPr>
                          <w:t>Phasen</w:t>
                        </w:r>
                        <w:r w:rsidRPr="001E5AD7">
                          <w:rPr>
                            <w:b/>
                            <w:caps/>
                            <w:color w:val="E9550D" w:themeColor="accent1"/>
                            <w:sz w:val="32"/>
                            <w:szCs w:val="20"/>
                          </w:rPr>
                          <w:t>-</w:t>
                        </w:r>
                        <w:r w:rsidRPr="001E5AD7">
                          <w:rPr>
                            <w:b/>
                            <w:caps/>
                            <w:color w:val="E9550D" w:themeColor="accent1"/>
                            <w:sz w:val="32"/>
                            <w:szCs w:val="20"/>
                          </w:rPr>
                          <w:br/>
                          <w:t>Modell</w:t>
                        </w:r>
                      </w:p>
                    </w:txbxContent>
                  </v:textbox>
                </v:shape>
                <w10:wrap type="topAndBottom" anchorx="margin"/>
              </v:group>
            </w:pict>
          </mc:Fallback>
        </mc:AlternateContent>
      </w:r>
      <w:r w:rsidR="006F1619">
        <w:t xml:space="preserve">John Kotter, ein bedeutender Experte für Führungs- und Veränderungsmanagement, entwickelte ein achtstufiges Modell für das Management und die Leitung erfolgreicher organisatorischer Veränderungen (Kotter 2012; Kotter Inc. 2023). Der achtstufige Prozess kann als praktischer Leitfaden für den Umgang mit der von Kurt Lewin diskutierten psychologischen Ebene, weniger der von </w:t>
      </w:r>
      <w:proofErr w:type="spellStart"/>
      <w:r w:rsidR="006F1619">
        <w:t>Vahs</w:t>
      </w:r>
      <w:proofErr w:type="spellEnd"/>
      <w:r w:rsidR="006F1619">
        <w:t xml:space="preserve"> diskutierten sachlichen Ebene gelten. Er umfasst konkrete Hinweise, was aus der Perspektive eines Change Managers zu tun ist. Die Phasen 1 bis 4 entsprechen dabei der Phase „Lösen“, die Phasen 5 bis 7 der Phase „Ändern“ und die Phase 8 der Phase „Stabilisieren“ nach Lewin. Die acht </w:t>
      </w:r>
      <w:r w:rsidR="001E5AD7">
        <w:t>Phasen</w:t>
      </w:r>
      <w:r w:rsidR="006F1619">
        <w:t xml:space="preserve"> im Einzelnen:</w:t>
      </w:r>
    </w:p>
    <w:p w14:paraId="599ACA35" w14:textId="06D236C4" w:rsidR="00B37904" w:rsidRPr="00DA01D8" w:rsidRDefault="001448E1" w:rsidP="001448E1">
      <w:pPr>
        <w:pStyle w:val="DIGText"/>
        <w:numPr>
          <w:ilvl w:val="0"/>
          <w:numId w:val="15"/>
        </w:numPr>
      </w:pPr>
      <w:r>
        <w:rPr>
          <w:b/>
        </w:rPr>
        <w:t>Gefühl der Dringlichkeit erzeugen:</w:t>
      </w:r>
      <w:r>
        <w:t xml:space="preserve"> Die Veränderung muss überzeugend begründet werden. Hierzu gehört es, das Bewusstsein für den Veränderungsbedarf zu schärfen, indem externe Einflüsse, Markttrends oder interne Herausforderungen hervorgehoben werden, die den aktuellen Zustand untragbar machen. Indem den Beteiligten ein Gefühl der Dringlichkeit vermittelt wird, können sie dazu motiviert werden, Maßnahmen zu ergreifen und sich Rückendeckung zu holen.</w:t>
      </w:r>
    </w:p>
    <w:p w14:paraId="224C2C7F" w14:textId="77777777" w:rsidR="0091105C" w:rsidRPr="00DA01D8" w:rsidRDefault="0091105C" w:rsidP="001448E1">
      <w:pPr>
        <w:pStyle w:val="DIGText"/>
        <w:numPr>
          <w:ilvl w:val="0"/>
          <w:numId w:val="15"/>
        </w:numPr>
      </w:pPr>
      <w:r>
        <w:rPr>
          <w:b/>
        </w:rPr>
        <w:t>Führungsgruppe aufbauen:</w:t>
      </w:r>
      <w:r>
        <w:t xml:space="preserve"> Ein Team aus einflussreichen Personen wird zusammengestellt, die sich für das Veränderungsvorhaben einsetzen. Diese Gruppe sollte genügend Glaubwürdigkeit und Autorität besitzen, um den Veränderungsprozess zu leiten, effektiv </w:t>
      </w:r>
      <w:r>
        <w:lastRenderedPageBreak/>
        <w:t>zu kommunizieren und potenzielle Widerstände zu überwinden. Ihre Mitglieder sollten daher aus verschiedenen Hierarchieebenen stammen und verschiedene organisatorische Funktionen vertreten, damit vielfältige Perspektiven und ganzheitliche Informationen gewährleistet sind.</w:t>
      </w:r>
    </w:p>
    <w:p w14:paraId="5F53DB6D" w14:textId="77777777" w:rsidR="00B37904" w:rsidRPr="00DA01D8" w:rsidRDefault="001448E1" w:rsidP="001448E1">
      <w:pPr>
        <w:pStyle w:val="DIGText"/>
        <w:numPr>
          <w:ilvl w:val="0"/>
          <w:numId w:val="15"/>
        </w:numPr>
      </w:pPr>
      <w:r>
        <w:rPr>
          <w:b/>
        </w:rPr>
        <w:t>Strategische Vision formulieren:</w:t>
      </w:r>
      <w:r>
        <w:t xml:space="preserve"> Entwickeln Sie eine klare, inspirierende Vision, die den gewünschten zukünftigen Zustand der Organisation nach der Umsetzung der Veränderung beschreibt. Diese Vision sollte leicht verständlich, motivierend und auf die Werte und Ziele der Organisation abgestimmt sein. Die Vision der Veränderung ist allen Beteiligten effektiv zu vermitteln. Dazu werden verschiedene Kommunikationskanäle genutzt, um die Akzeptanz aller Beteiligten zu erhöhen.</w:t>
      </w:r>
    </w:p>
    <w:p w14:paraId="2F15D5E4" w14:textId="77777777" w:rsidR="001448E1" w:rsidRPr="00DA01D8" w:rsidRDefault="00B37904" w:rsidP="001448E1">
      <w:pPr>
        <w:pStyle w:val="DIGText"/>
        <w:numPr>
          <w:ilvl w:val="0"/>
          <w:numId w:val="15"/>
        </w:numPr>
      </w:pPr>
      <w:r>
        <w:rPr>
          <w:b/>
        </w:rPr>
        <w:t>Freiwilligenarmee rekrutieren:</w:t>
      </w:r>
      <w:r>
        <w:t xml:space="preserve"> In dieser Phase wird eine große Gruppe von Beteiligten mobilisiert, die das Veränderungsvorhaben bereitwillig und begeistert unterstützen. Mitglieder der Organisation müssen die Möglichkeit haben, an dem Prozess mitzuwirken und autonom zu handeln. Die Würdigung und Förderung der Bemühungen der Freiwilligen trägt dazu bei, dass sie sich stärker engagieren und weitere Fürsprecher*innen finden.</w:t>
      </w:r>
    </w:p>
    <w:p w14:paraId="73BB57E1" w14:textId="77777777" w:rsidR="00AC66E5" w:rsidRPr="00DA01D8" w:rsidRDefault="006829F9" w:rsidP="005E7FD9">
      <w:pPr>
        <w:pStyle w:val="DIGText"/>
        <w:numPr>
          <w:ilvl w:val="0"/>
          <w:numId w:val="15"/>
        </w:numPr>
      </w:pPr>
      <w:r>
        <w:rPr>
          <w:b/>
        </w:rPr>
        <w:t>Maßnahmen durch Beseitigung von Hindernissen fördern:</w:t>
      </w:r>
      <w:r>
        <w:t xml:space="preserve"> Beteiligte auf allen Ebenen werden befähigt und ermächtigt, Maßnahmen zur Verwirklichung der Vision zu ergreifen. Dazu müssen Hindernisse beseitigt, erforderliche Ressourcen bereitgestellt und Einzelnen ausreichende autonome Handlungsspielräume gewährt werden, damit sie einen Beitrag zur Veränderung leisten können.</w:t>
      </w:r>
    </w:p>
    <w:p w14:paraId="75273A96" w14:textId="77777777" w:rsidR="006C45DA" w:rsidRPr="00DA01D8" w:rsidRDefault="001448E1" w:rsidP="001448E1">
      <w:pPr>
        <w:pStyle w:val="DIGText"/>
        <w:numPr>
          <w:ilvl w:val="0"/>
          <w:numId w:val="15"/>
        </w:numPr>
      </w:pPr>
      <w:r>
        <w:rPr>
          <w:b/>
        </w:rPr>
        <w:t>Kleine, kurzfristige Erfolge schaffen:</w:t>
      </w:r>
      <w:r>
        <w:t xml:space="preserve"> Kleine Erfolge auf dem Weg zum Ziel sollten gefeiert und kommuniziert werden. Solche (frühen) Erfolge zeigen, dass die Veränderung eine positive Wirkung hat, was dazu beiträgt, die Dynamik und Begeisterung der Mitarbeitenden aufrechtzuerhalten. Entscheidend ist dabei die Festlegung realistischer, regelmäßiger Meilensteine, damit der Erfolg sichtbar wird.</w:t>
      </w:r>
    </w:p>
    <w:p w14:paraId="7CFF8366" w14:textId="77777777" w:rsidR="00DC6830" w:rsidRPr="00DA01D8" w:rsidRDefault="006C45DA" w:rsidP="001448E1">
      <w:pPr>
        <w:pStyle w:val="DIGText"/>
        <w:numPr>
          <w:ilvl w:val="0"/>
          <w:numId w:val="15"/>
        </w:numPr>
      </w:pPr>
      <w:r>
        <w:rPr>
          <w:b/>
        </w:rPr>
        <w:lastRenderedPageBreak/>
        <w:t>Wandel aufrechterhalten:</w:t>
      </w:r>
      <w:r>
        <w:t xml:space="preserve"> Die Dynamik aller kurzfristigen Erfolge wird genutzt, um weitere Veränderungen voranzutreiben. Unter Umständen müssen hierfür komplexere Herausforderungen angegangen und nötige Anpassungen basierend auf Feedback und Erfahrungen vorgenommen werden.</w:t>
      </w:r>
    </w:p>
    <w:p w14:paraId="7160EA72" w14:textId="77777777" w:rsidR="001448E1" w:rsidRPr="006F1619" w:rsidRDefault="00DC6830" w:rsidP="001448E1">
      <w:pPr>
        <w:pStyle w:val="DIGText"/>
        <w:numPr>
          <w:ilvl w:val="0"/>
          <w:numId w:val="15"/>
        </w:numPr>
      </w:pPr>
      <w:r>
        <w:rPr>
          <w:b/>
        </w:rPr>
        <w:t>Änderungen festigen:</w:t>
      </w:r>
      <w:r>
        <w:t xml:space="preserve"> Zuletzt muss sichergestellt werden, dass die Änderungen in die Kultur und Arbeitsweise der Organisation integriert werden. Dazu gehört die Abstimmung neuer Verhaltensweisen, Praktiken und Prozesse auf die wichtigsten Werte und langfristigen Ziele der Organisation.</w:t>
      </w:r>
    </w:p>
    <w:p w14:paraId="2E0F0423" w14:textId="77777777" w:rsidR="00AA693F" w:rsidRPr="00DA01D8" w:rsidRDefault="00AA693F" w:rsidP="00FE5E6F">
      <w:pPr>
        <w:pStyle w:val="DIG1"/>
        <w:ind w:left="426" w:hanging="426"/>
      </w:pPr>
      <w:bookmarkStart w:id="5" w:name="_Toc163138488"/>
      <w:r>
        <w:t>Reaktion auf Veränderungen</w:t>
      </w:r>
      <w:bookmarkEnd w:id="5"/>
    </w:p>
    <w:p w14:paraId="111E7BC6" w14:textId="77777777" w:rsidR="00805629" w:rsidRPr="00DA01D8" w:rsidRDefault="00805629" w:rsidP="00805629">
      <w:pPr>
        <w:pStyle w:val="DIGText"/>
      </w:pPr>
      <w:r>
        <w:t>Der Umgang mit den Reaktionen auf Veränderungen erfordert Kenntnisse der potenziellen Auswirkungen und einen flexiblen Ansatz der Führungskräfte in Bezug auf die beobachteten Verhaltensweisen. Führungskräfte sollten ihre Rolle daher während des Veränderungsprozesses situationsbedingt anpassen, wobei die verschiedenen Reaktionstypen und Zeiträume zu berücksichtigen sind.</w:t>
      </w:r>
    </w:p>
    <w:p w14:paraId="597F123A" w14:textId="77777777" w:rsidR="00A058C7" w:rsidRPr="00DA01D8" w:rsidRDefault="009766F8" w:rsidP="00A058C7">
      <w:pPr>
        <w:pStyle w:val="DIG2"/>
      </w:pPr>
      <w:bookmarkStart w:id="6" w:name="_Toc163138489"/>
      <w:r>
        <w:t xml:space="preserve">Typenmodell von Mohr und </w:t>
      </w:r>
      <w:proofErr w:type="spellStart"/>
      <w:r>
        <w:t>Woehe</w:t>
      </w:r>
      <w:bookmarkEnd w:id="6"/>
      <w:proofErr w:type="spellEnd"/>
      <w:r>
        <w:t xml:space="preserve"> </w:t>
      </w:r>
    </w:p>
    <w:p w14:paraId="7AEB16DB" w14:textId="77777777" w:rsidR="00F34718" w:rsidRDefault="00426A5E" w:rsidP="00A959FD">
      <w:pPr>
        <w:pStyle w:val="DIGText"/>
        <w:spacing w:before="240"/>
        <w:rPr>
          <w:noProof/>
        </w:rPr>
      </w:pPr>
      <w:r>
        <w:t xml:space="preserve">Die psychosoziale Perspektive des Change Managements wurde bereits in Lewins Drei-Phasen-Modell beschrieben. Neben dieser zeitlichen Emotionsabfolge (Lösen, Ändern, Stabilisieren) lassen sich verschiedene Typen von Reaktionen unter Mitarbeitenden unterscheiden. Diese Typen haben unterschiedliche Auswirkungen auf den Verlauf des Veränderungsprozesses und müssen daher differenziert betrachtet und entsprechend gehandhabt werden. Zur Differenzierung von Reaktionstypen haben Mohr und </w:t>
      </w:r>
      <w:proofErr w:type="spellStart"/>
      <w:r>
        <w:t>Woehe</w:t>
      </w:r>
      <w:proofErr w:type="spellEnd"/>
      <w:r>
        <w:t xml:space="preserve"> ein Modell vorgeschlagen, das sowohl eine nachvollziehbare Logik als auch eine anwendbare Struktur bietet (</w:t>
      </w:r>
      <w:proofErr w:type="spellStart"/>
      <w:r>
        <w:t>Nemeyer</w:t>
      </w:r>
      <w:proofErr w:type="spellEnd"/>
      <w:r>
        <w:t xml:space="preserve">/Oltmanns 2010). Die Reaktionstypen unterscheiden sich darin, wie betroffene Personen das Risiko, dass die Veränderung ihre eigene Situation beeinträchtigt (subjektives Risiko), und den allgemeinen Nutzen der Veränderung (objektives Risiko) bewerten. </w:t>
      </w:r>
    </w:p>
    <w:p w14:paraId="27D8BCF5" w14:textId="77777777" w:rsidR="00A959FD" w:rsidRPr="00DA01D8" w:rsidRDefault="00F34718" w:rsidP="00212541">
      <w:pPr>
        <w:pStyle w:val="DIGText"/>
        <w:spacing w:after="0" w:line="240" w:lineRule="auto"/>
      </w:pPr>
      <w:r>
        <w:rPr>
          <w:noProof/>
        </w:rPr>
        <w:lastRenderedPageBreak/>
        <mc:AlternateContent>
          <mc:Choice Requires="wpg">
            <w:drawing>
              <wp:inline distT="0" distB="0" distL="0" distR="0" wp14:anchorId="273685C9" wp14:editId="0B428321">
                <wp:extent cx="5727700" cy="2597285"/>
                <wp:effectExtent l="0" t="0" r="25400" b="0"/>
                <wp:docPr id="892168197" name="Gruppieren 892168197"/>
                <wp:cNvGraphicFramePr/>
                <a:graphic xmlns:a="http://schemas.openxmlformats.org/drawingml/2006/main">
                  <a:graphicData uri="http://schemas.microsoft.com/office/word/2010/wordprocessingGroup">
                    <wpg:wgp>
                      <wpg:cNvGrpSpPr/>
                      <wpg:grpSpPr>
                        <a:xfrm>
                          <a:off x="0" y="0"/>
                          <a:ext cx="5727700" cy="2597285"/>
                          <a:chOff x="0" y="0"/>
                          <a:chExt cx="5727700" cy="2779030"/>
                        </a:xfrm>
                      </wpg:grpSpPr>
                      <pic:pic xmlns:pic="http://schemas.openxmlformats.org/drawingml/2006/picture">
                        <pic:nvPicPr>
                          <pic:cNvPr id="271565982" name="Grafik 10"/>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rcRect/>
                          <a:stretch/>
                        </pic:blipFill>
                        <pic:spPr bwMode="auto">
                          <a:xfrm>
                            <a:off x="147859" y="4175"/>
                            <a:ext cx="3448876" cy="2774855"/>
                          </a:xfrm>
                          <a:prstGeom prst="rect">
                            <a:avLst/>
                          </a:prstGeom>
                          <a:noFill/>
                          <a:ln>
                            <a:noFill/>
                          </a:ln>
                        </pic:spPr>
                      </pic:pic>
                      <wps:wsp>
                        <wps:cNvPr id="886896255" name="Rechteck 2"/>
                        <wps:cNvSpPr/>
                        <wps:spPr>
                          <a:xfrm>
                            <a:off x="0" y="0"/>
                            <a:ext cx="5727700" cy="2714017"/>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754483" name="Textfeld 2"/>
                        <wps:cNvSpPr txBox="1">
                          <a:spLocks noChangeArrowheads="1"/>
                        </wps:cNvSpPr>
                        <wps:spPr bwMode="auto">
                          <a:xfrm>
                            <a:off x="3576967" y="688970"/>
                            <a:ext cx="2121534" cy="1271904"/>
                          </a:xfrm>
                          <a:prstGeom prst="rect">
                            <a:avLst/>
                          </a:prstGeom>
                          <a:noFill/>
                          <a:ln w="9525">
                            <a:noFill/>
                            <a:miter lim="800000"/>
                            <a:headEnd/>
                            <a:tailEnd/>
                          </a:ln>
                        </wps:spPr>
                        <wps:txbx>
                          <w:txbxContent>
                            <w:p w14:paraId="59B153F5" w14:textId="27C2AB09" w:rsidR="00F34718" w:rsidRPr="00097067" w:rsidRDefault="00F34718" w:rsidP="00F34718">
                              <w:pPr>
                                <w:jc w:val="center"/>
                                <w:rPr>
                                  <w:b/>
                                  <w:caps/>
                                  <w:color w:val="E9550D" w:themeColor="accent1"/>
                                  <w:sz w:val="36"/>
                                  <w:szCs w:val="36"/>
                                </w:rPr>
                              </w:pPr>
                              <w:r>
                                <w:rPr>
                                  <w:b/>
                                  <w:caps/>
                                  <w:color w:val="E9550D" w:themeColor="accent1"/>
                                  <w:sz w:val="36"/>
                                </w:rPr>
                                <w:t>Reaktions</w:t>
                              </w:r>
                              <w:r w:rsidR="00020F06">
                                <w:rPr>
                                  <w:b/>
                                  <w:caps/>
                                  <w:color w:val="E9550D" w:themeColor="accent1"/>
                                  <w:sz w:val="36"/>
                                </w:rPr>
                                <w:t>-</w:t>
                              </w:r>
                              <w:r w:rsidR="00020F06">
                                <w:rPr>
                                  <w:b/>
                                  <w:caps/>
                                  <w:color w:val="E9550D" w:themeColor="accent1"/>
                                  <w:sz w:val="36"/>
                                </w:rPr>
                                <w:br/>
                              </w:r>
                              <w:r>
                                <w:rPr>
                                  <w:b/>
                                  <w:caps/>
                                  <w:color w:val="E9550D" w:themeColor="accent1"/>
                                  <w:sz w:val="36"/>
                                </w:rPr>
                                <w:t>t</w:t>
                              </w:r>
                              <w:r w:rsidR="00020F06">
                                <w:rPr>
                                  <w:b/>
                                  <w:caps/>
                                  <w:color w:val="E9550D" w:themeColor="accent1"/>
                                  <w:sz w:val="36"/>
                                </w:rPr>
                                <w:t>y</w:t>
                              </w:r>
                              <w:r>
                                <w:rPr>
                                  <w:b/>
                                  <w:caps/>
                                  <w:color w:val="E9550D" w:themeColor="accent1"/>
                                  <w:sz w:val="36"/>
                                </w:rPr>
                                <w:t>pen</w:t>
                              </w:r>
                              <w:r>
                                <w:rPr>
                                  <w:b/>
                                  <w:caps/>
                                  <w:color w:val="E9550D" w:themeColor="accent1"/>
                                  <w:sz w:val="36"/>
                                </w:rPr>
                                <w:br/>
                                <w:t>nach Mohr und Woehe</w:t>
                              </w:r>
                            </w:p>
                          </w:txbxContent>
                        </wps:txbx>
                        <wps:bodyPr rot="0" vert="horz" wrap="square" lIns="91440" tIns="45720" rIns="91440" bIns="45720" anchor="ctr" anchorCtr="0">
                          <a:noAutofit/>
                        </wps:bodyPr>
                      </wps:wsp>
                    </wpg:wgp>
                  </a:graphicData>
                </a:graphic>
              </wp:inline>
            </w:drawing>
          </mc:Choice>
          <mc:Fallback>
            <w:pict>
              <v:group w14:anchorId="273685C9" id="Gruppieren 892168197" o:spid="_x0000_s1042" style="width:451pt;height:204.5pt;mso-position-horizontal-relative:char;mso-position-vertical-relative:line" coordsize="57277,2779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">
                <v:shape id="Grafik 10" o:spid="_x0000_s1043" type="#_x0000_t75" style="position:absolute;left:1478;top:41;width:34489;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">
                  <v:imagedata r:id="rId22" o:title=""/>
                </v:shape>
                <v:rect id="Rechteck 2" o:spid="_x0000_s1044" style="position:absolute;width:57277;height:271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" filled="f" strokecolor="#220c02 [484]" strokeweight="1pt"/>
                <v:shape id="Textfeld 2" o:spid="_x0000_s1045" type="#_x0000_t202" style="position:absolute;left:35769;top:6889;width:21216;height:12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" filled="f" stroked="f">
                  <v:textbox>
                    <w:txbxContent>
                      <w:p w14:paraId="59B153F5" w14:textId="27C2AB09" w:rsidR="00F34718" w:rsidRPr="00097067" w:rsidRDefault="00F34718" w:rsidP="00F34718">
                        <w:pPr>
                          <w:jc w:val="center"/>
                          <w:rPr>
                            <w:b/>
                            <w:caps/>
                            <w:color w:val="E9550D" w:themeColor="accent1"/>
                            <w:sz w:val="36"/>
                            <w:szCs w:val="36"/>
                          </w:rPr>
                        </w:pPr>
                        <w:r>
                          <w:rPr>
                            <w:b/>
                            <w:caps/>
                            <w:color w:val="E9550D" w:themeColor="accent1"/>
                            <w:sz w:val="36"/>
                          </w:rPr>
                          <w:t>Reaktions</w:t>
                        </w:r>
                        <w:r w:rsidR="00020F06">
                          <w:rPr>
                            <w:b/>
                            <w:caps/>
                            <w:color w:val="E9550D" w:themeColor="accent1"/>
                            <w:sz w:val="36"/>
                          </w:rPr>
                          <w:t>-</w:t>
                        </w:r>
                        <w:r w:rsidR="00020F06">
                          <w:rPr>
                            <w:b/>
                            <w:caps/>
                            <w:color w:val="E9550D" w:themeColor="accent1"/>
                            <w:sz w:val="36"/>
                          </w:rPr>
                          <w:br/>
                        </w:r>
                        <w:r>
                          <w:rPr>
                            <w:b/>
                            <w:caps/>
                            <w:color w:val="E9550D" w:themeColor="accent1"/>
                            <w:sz w:val="36"/>
                          </w:rPr>
                          <w:t>t</w:t>
                        </w:r>
                        <w:r w:rsidR="00020F06">
                          <w:rPr>
                            <w:b/>
                            <w:caps/>
                            <w:color w:val="E9550D" w:themeColor="accent1"/>
                            <w:sz w:val="36"/>
                          </w:rPr>
                          <w:t>y</w:t>
                        </w:r>
                        <w:r>
                          <w:rPr>
                            <w:b/>
                            <w:caps/>
                            <w:color w:val="E9550D" w:themeColor="accent1"/>
                            <w:sz w:val="36"/>
                          </w:rPr>
                          <w:t>pen</w:t>
                        </w:r>
                        <w:r>
                          <w:rPr>
                            <w:b/>
                            <w:caps/>
                            <w:color w:val="E9550D" w:themeColor="accent1"/>
                            <w:sz w:val="36"/>
                          </w:rPr>
                          <w:br/>
                          <w:t>nach Mohr und Woehe</w:t>
                        </w:r>
                      </w:p>
                    </w:txbxContent>
                  </v:textbox>
                </v:shape>
                <w10:anchorlock/>
              </v:group>
            </w:pict>
          </mc:Fallback>
        </mc:AlternateContent>
      </w:r>
      <w:r>
        <w:rPr>
          <w:noProof/>
        </w:rPr>
        <mc:AlternateContent>
          <mc:Choice Requires="wps">
            <w:drawing>
              <wp:inline distT="0" distB="0" distL="0" distR="0" wp14:anchorId="1F43127A" wp14:editId="4DD2F959">
                <wp:extent cx="5717406" cy="182880"/>
                <wp:effectExtent l="0" t="0" r="0" b="7620"/>
                <wp:docPr id="578204489" name="Textfeld 578204489"/>
                <wp:cNvGraphicFramePr/>
                <a:graphic xmlns:a="http://schemas.openxmlformats.org/drawingml/2006/main">
                  <a:graphicData uri="http://schemas.microsoft.com/office/word/2010/wordprocessingShape">
                    <wps:wsp>
                      <wps:cNvSpPr txBox="1"/>
                      <wps:spPr>
                        <a:xfrm>
                          <a:off x="0" y="0"/>
                          <a:ext cx="5717406" cy="182880"/>
                        </a:xfrm>
                        <a:prstGeom prst="rect">
                          <a:avLst/>
                        </a:prstGeom>
                        <a:solidFill>
                          <a:prstClr val="white"/>
                        </a:solidFill>
                        <a:ln>
                          <a:noFill/>
                        </a:ln>
                      </wps:spPr>
                      <wps:txbx>
                        <w:txbxContent>
                          <w:p w14:paraId="1ECA0035" w14:textId="786BF36E" w:rsidR="00FA28A2" w:rsidRPr="006F1619" w:rsidRDefault="00FA28A2" w:rsidP="00212541">
                            <w:pPr>
                              <w:pStyle w:val="Beschriftung"/>
                              <w:spacing w:line="360" w:lineRule="auto"/>
                              <w:rPr>
                                <w:rFonts w:cs="Arial"/>
                                <w:noProof/>
                                <w:color w:val="auto"/>
                              </w:rPr>
                            </w:pPr>
                            <w:r>
                              <w:rPr>
                                <w:color w:val="auto"/>
                              </w:rPr>
                              <w:t>Abbildung </w:t>
                            </w:r>
                            <w:r w:rsidRPr="00324A79">
                              <w:rPr>
                                <w:color w:val="auto"/>
                              </w:rPr>
                              <w:fldChar w:fldCharType="begin"/>
                            </w:r>
                            <w:r w:rsidRPr="00097067">
                              <w:rPr>
                                <w:color w:val="auto"/>
                              </w:rPr>
                              <w:instrText xml:space="preserve"> SEQ Figure \* ARABIC </w:instrText>
                            </w:r>
                            <w:r w:rsidRPr="00324A79">
                              <w:rPr>
                                <w:color w:val="auto"/>
                              </w:rPr>
                              <w:fldChar w:fldCharType="separate"/>
                            </w:r>
                            <w:r w:rsidR="00BC07DB">
                              <w:rPr>
                                <w:noProof/>
                                <w:color w:val="auto"/>
                              </w:rPr>
                              <w:t>3</w:t>
                            </w:r>
                            <w:r w:rsidRPr="00324A79">
                              <w:rPr>
                                <w:color w:val="auto"/>
                              </w:rPr>
                              <w:fldChar w:fldCharType="end"/>
                            </w:r>
                            <w:r>
                              <w:rPr>
                                <w:color w:val="auto"/>
                              </w:rPr>
                              <w:t xml:space="preserve">: Typen von Reaktionen auf Veränderungen nach Mohr und </w:t>
                            </w:r>
                            <w:proofErr w:type="spellStart"/>
                            <w:r>
                              <w:rPr>
                                <w:color w:val="auto"/>
                              </w:rPr>
                              <w:t>Woehe</w:t>
                            </w:r>
                            <w:proofErr w:type="spellEnd"/>
                            <w:r>
                              <w:rPr>
                                <w:color w:val="auto"/>
                              </w:rPr>
                              <w:t xml:space="preserve"> (</w:t>
                            </w:r>
                            <w:proofErr w:type="spellStart"/>
                            <w:r>
                              <w:rPr>
                                <w:color w:val="auto"/>
                              </w:rPr>
                              <w:t>Nemeyer</w:t>
                            </w:r>
                            <w:proofErr w:type="spellEnd"/>
                            <w:r>
                              <w:rPr>
                                <w:color w:val="auto"/>
                              </w:rPr>
                              <w:t>/Oltmanns 2010).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1F43127A" id="Textfeld 578204489" o:spid="_x0000_s1046" type="#_x0000_t202" style="width:450.2pt;height:1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" stroked="f">
                <v:textbox inset="0,0,0,0">
                  <w:txbxContent>
                    <w:p w14:paraId="1ECA0035" w14:textId="786BF36E" w:rsidR="00FA28A2" w:rsidRPr="006F1619" w:rsidRDefault="00FA28A2" w:rsidP="00212541">
                      <w:pPr>
                        <w:pStyle w:val="Beschriftung"/>
                        <w:spacing w:line="360" w:lineRule="auto"/>
                        <w:rPr>
                          <w:rFonts w:cs="Arial"/>
                          <w:noProof/>
                          <w:color w:val="auto"/>
                        </w:rPr>
                      </w:pPr>
                      <w:r>
                        <w:rPr>
                          <w:color w:val="auto"/>
                        </w:rPr>
                        <w:t>Abbildung </w:t>
                      </w:r>
                      <w:r w:rsidRPr="00324A79">
                        <w:rPr>
                          <w:color w:val="auto"/>
                        </w:rPr>
                        <w:fldChar w:fldCharType="begin"/>
                      </w:r>
                      <w:r w:rsidRPr="00097067">
                        <w:rPr>
                          <w:color w:val="auto"/>
                        </w:rPr>
                        <w:instrText xml:space="preserve"> SEQ Figure \* ARABIC </w:instrText>
                      </w:r>
                      <w:r w:rsidRPr="00324A79">
                        <w:rPr>
                          <w:color w:val="auto"/>
                        </w:rPr>
                        <w:fldChar w:fldCharType="separate"/>
                      </w:r>
                      <w:r w:rsidR="00BC07DB">
                        <w:rPr>
                          <w:noProof/>
                          <w:color w:val="auto"/>
                        </w:rPr>
                        <w:t>3</w:t>
                      </w:r>
                      <w:r w:rsidRPr="00324A79">
                        <w:rPr>
                          <w:color w:val="auto"/>
                        </w:rPr>
                        <w:fldChar w:fldCharType="end"/>
                      </w:r>
                      <w:r>
                        <w:rPr>
                          <w:color w:val="auto"/>
                        </w:rPr>
                        <w:t xml:space="preserve">: Typen von Reaktionen auf Veränderungen nach Mohr und </w:t>
                      </w:r>
                      <w:proofErr w:type="spellStart"/>
                      <w:r>
                        <w:rPr>
                          <w:color w:val="auto"/>
                        </w:rPr>
                        <w:t>Woehe</w:t>
                      </w:r>
                      <w:proofErr w:type="spellEnd"/>
                      <w:r>
                        <w:rPr>
                          <w:color w:val="auto"/>
                        </w:rPr>
                        <w:t xml:space="preserve"> (</w:t>
                      </w:r>
                      <w:proofErr w:type="spellStart"/>
                      <w:r>
                        <w:rPr>
                          <w:color w:val="auto"/>
                        </w:rPr>
                        <w:t>Nemeyer</w:t>
                      </w:r>
                      <w:proofErr w:type="spellEnd"/>
                      <w:r>
                        <w:rPr>
                          <w:color w:val="auto"/>
                        </w:rPr>
                        <w:t>/Oltmanns 2010).</w:t>
                      </w:r>
                    </w:p>
                  </w:txbxContent>
                </v:textbox>
                <w10:anchorlock/>
              </v:shape>
            </w:pict>
          </mc:Fallback>
        </mc:AlternateContent>
      </w:r>
    </w:p>
    <w:p w14:paraId="40D5BDF9" w14:textId="77777777" w:rsidR="00426A5E" w:rsidRPr="00DA01D8" w:rsidRDefault="00426A5E" w:rsidP="00020F06">
      <w:pPr>
        <w:pStyle w:val="DIGText"/>
        <w:numPr>
          <w:ilvl w:val="0"/>
          <w:numId w:val="16"/>
        </w:numPr>
        <w:spacing w:before="240" w:after="0"/>
      </w:pPr>
      <w:r>
        <w:rPr>
          <w:b/>
        </w:rPr>
        <w:t>Pioniere</w:t>
      </w:r>
      <w:r>
        <w:t xml:space="preserve"> sehen beträchtliche Chancen in der Veränderung und sind bereit, sie aktiv voranzutreiben. Aus Führungsperspektive können solche Mitarbeiter*innen als Multiplikator*innen eingesetzt und aktiv in das Vorhaben eingebunden werden.</w:t>
      </w:r>
    </w:p>
    <w:p w14:paraId="62E5D16C" w14:textId="77777777" w:rsidR="00426A5E" w:rsidRPr="00DA01D8" w:rsidRDefault="00426A5E" w:rsidP="00020F06">
      <w:pPr>
        <w:pStyle w:val="DIGText"/>
        <w:numPr>
          <w:ilvl w:val="0"/>
          <w:numId w:val="16"/>
        </w:numPr>
        <w:spacing w:after="0"/>
      </w:pPr>
      <w:r>
        <w:rPr>
          <w:b/>
        </w:rPr>
        <w:t>Skeptiker</w:t>
      </w:r>
      <w:r>
        <w:t xml:space="preserve"> sehen kein persönliches Risiko, erkennen aber den Sinn und Zweck der beabsichtigten Veränderung nicht. Sie stehen der Veränderung skeptisch gegenüber und tragen nicht zu deren Voranschreiten bei. Durch geschickte rationale Argumentation können Führungskräfte diese Mitarbeiter*innen dennoch von den Vorteilen des Veränderungsvorhabens überzeugen.</w:t>
      </w:r>
    </w:p>
    <w:p w14:paraId="259FFF84" w14:textId="77777777" w:rsidR="00C80F7A" w:rsidRPr="00DA01D8" w:rsidRDefault="00FE02FC" w:rsidP="00020F06">
      <w:pPr>
        <w:pStyle w:val="DIGText"/>
        <w:numPr>
          <w:ilvl w:val="0"/>
          <w:numId w:val="16"/>
        </w:numPr>
        <w:spacing w:after="0"/>
      </w:pPr>
      <w:r>
        <w:rPr>
          <w:b/>
        </w:rPr>
        <w:t>Bremser</w:t>
      </w:r>
      <w:r>
        <w:t xml:space="preserve"> erkennen die Vorteile der Veränderung, haben aber gleichzeitig persönliche Bedenken bezüglich des Ergebnisses. Obwohl sie die Veränderung unterstützen, hindert sie ihre Unsicherheit daran, aktiv mitzuwirken. Aus Führungsperspektive sind hier eine offene Kommunikation und Verständnis für die Emotionen der Mitarbeiter*innen hilfreich. </w:t>
      </w:r>
    </w:p>
    <w:p w14:paraId="061A3848" w14:textId="77777777" w:rsidR="00426A5E" w:rsidRPr="00DA01D8" w:rsidRDefault="00C80F7A" w:rsidP="00020F06">
      <w:pPr>
        <w:pStyle w:val="DIGText"/>
        <w:numPr>
          <w:ilvl w:val="0"/>
          <w:numId w:val="16"/>
        </w:numPr>
        <w:spacing w:after="0"/>
      </w:pPr>
      <w:r>
        <w:rPr>
          <w:b/>
        </w:rPr>
        <w:t>Widerstandskämpfer</w:t>
      </w:r>
      <w:r>
        <w:t xml:space="preserve"> sind weder aus subjektiver noch aus objektiver Sicht von dem Veränderungsvorhaben überzeugt. Daher wehren sie sich aktiv gegen den Fortschritt der Veränderungen, die ihnen möglicherweise im Weg stehen könnten. Wenn solche Mitarbeiter*innen nicht anderweitig überzeugt werden können (durch Zerstreuen von Ängsten und gute Argumente), muss sich die Organisation von ihnen trennen, um den Erfolg der Veränderung nicht zu gefährden.</w:t>
      </w:r>
    </w:p>
    <w:p w14:paraId="36EDE704" w14:textId="77777777" w:rsidR="00A058C7" w:rsidRPr="00DA01D8" w:rsidRDefault="001C6058" w:rsidP="00A60C64">
      <w:pPr>
        <w:pStyle w:val="DIG2"/>
        <w:ind w:left="709" w:hanging="709"/>
      </w:pPr>
      <w:bookmarkStart w:id="7" w:name="_Toc163138490"/>
      <w:r>
        <w:lastRenderedPageBreak/>
        <w:t>Phasenmodell der emotionalen Reaktion nach Roth</w:t>
      </w:r>
      <w:bookmarkEnd w:id="7"/>
      <w:r>
        <w:t xml:space="preserve"> </w:t>
      </w:r>
    </w:p>
    <w:p w14:paraId="5FC45B85" w14:textId="73E1D03A" w:rsidR="009A0949" w:rsidRDefault="007A272F" w:rsidP="00B749C8">
      <w:pPr>
        <w:pStyle w:val="DIGText"/>
      </w:pPr>
      <w:r>
        <w:rPr>
          <w:noProof/>
        </w:rPr>
        <mc:AlternateContent>
          <mc:Choice Requires="wpg">
            <w:drawing>
              <wp:anchor distT="0" distB="0" distL="114300" distR="114300" simplePos="0" relativeHeight="251658246" behindDoc="0" locked="0" layoutInCell="1" allowOverlap="1" wp14:anchorId="0DD826D1" wp14:editId="0C09F776">
                <wp:simplePos x="0" y="0"/>
                <wp:positionH relativeFrom="column">
                  <wp:posOffset>57785</wp:posOffset>
                </wp:positionH>
                <wp:positionV relativeFrom="paragraph">
                  <wp:posOffset>2798445</wp:posOffset>
                </wp:positionV>
                <wp:extent cx="5425440" cy="3421380"/>
                <wp:effectExtent l="0" t="0" r="3810" b="7620"/>
                <wp:wrapTopAndBottom/>
                <wp:docPr id="1639053572" name="Gruppieren 163905357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25440" cy="3421380"/>
                          <a:chOff x="0" y="0"/>
                          <a:chExt cx="6430010" cy="4056424"/>
                        </a:xfrm>
                      </wpg:grpSpPr>
                      <pic:pic xmlns:pic="http://schemas.openxmlformats.org/drawingml/2006/picture">
                        <pic:nvPicPr>
                          <pic:cNvPr id="1056657683" name="Grafik 1"/>
                          <pic:cNvPicPr>
                            <a:picLocks noChangeAspect="1"/>
                          </pic:cNvPicPr>
                        </pic:nvPicPr>
                        <pic:blipFill>
                          <a:blip r:embed="rId23">
                            <a:extLst>
                              <a:ext uri="{28A0092B-C50C-407E-A947-70E740481C1C}">
                                <a14:useLocalDpi xmlns:a14="http://schemas.microsoft.com/office/drawing/2010/main" val="0"/>
                              </a:ext>
                            </a:extLst>
                          </a:blip>
                          <a:srcRect/>
                          <a:stretch/>
                        </pic:blipFill>
                        <pic:spPr>
                          <a:xfrm>
                            <a:off x="1374153" y="63611"/>
                            <a:ext cx="4656551" cy="2725419"/>
                          </a:xfrm>
                          <a:prstGeom prst="rect">
                            <a:avLst/>
                          </a:prstGeom>
                        </pic:spPr>
                      </pic:pic>
                      <pic:pic xmlns:pic="http://schemas.openxmlformats.org/drawingml/2006/picture">
                        <pic:nvPicPr>
                          <pic:cNvPr id="1675800885" name="Grafik 1"/>
                          <pic:cNvPicPr>
                            <a:picLocks noChangeAspect="1"/>
                          </pic:cNvPicPr>
                        </pic:nvPicPr>
                        <pic:blipFill rotWithShape="1">
                          <a:blip r:embed="rId24">
                            <a:extLst>
                              <a:ext uri="{28A0092B-C50C-407E-A947-70E740481C1C}">
                                <a14:useLocalDpi xmlns:a14="http://schemas.microsoft.com/office/drawing/2010/main" val="0"/>
                              </a:ext>
                            </a:extLst>
                          </a:blip>
                          <a:srcRect t="2555" b="462"/>
                          <a:stretch/>
                        </pic:blipFill>
                        <pic:spPr bwMode="auto">
                          <a:xfrm>
                            <a:off x="0" y="2472856"/>
                            <a:ext cx="6430010" cy="1583568"/>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06606264" name="Grafik 1"/>
                          <pic:cNvPicPr>
                            <a:picLocks noChangeAspect="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rcRect t="11482" b="11482"/>
                          <a:stretch/>
                        </pic:blipFill>
                        <pic:spPr bwMode="auto">
                          <a:xfrm>
                            <a:off x="1971924" y="0"/>
                            <a:ext cx="1894206" cy="269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725958" name="Grafik 1"/>
                          <pic:cNvPicPr>
                            <a:picLocks noChangeAspect="1"/>
                          </pic:cNvPicPr>
                        </pic:nvPicPr>
                        <pic:blipFill>
                          <a:blip r:embed="rId27">
                            <a:extLst>
                              <a:ext uri="{28A0092B-C50C-407E-A947-70E740481C1C}">
                                <a14:useLocalDpi xmlns:a14="http://schemas.microsoft.com/office/drawing/2010/main" val="0"/>
                              </a:ext>
                            </a:extLst>
                          </a:blip>
                          <a:srcRect/>
                          <a:stretch/>
                        </pic:blipFill>
                        <pic:spPr>
                          <a:xfrm>
                            <a:off x="305886" y="43715"/>
                            <a:ext cx="1083604" cy="250047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C67A119" id="Gruppieren 1639053572" o:spid="_x0000_s1026" style="position:absolute;margin-left:4.55pt;margin-top:220.35pt;width:427.2pt;height:269.4pt;z-index:251658246;mso-width-relative:margin;mso-height-relative:margin" coordsize="64300,405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">
                <o:lock v:ext="edit" aspectratio="t"/>
                <v:shape id="Grafik 1" o:spid="_x0000_s1027" type="#_x0000_t75" style="position:absolute;left:13741;top:636;width:46566;height:27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">
                  <v:imagedata r:id="rId28" o:title=""/>
                </v:shape>
                <v:shape id="Grafik 1" o:spid="_x0000_s1028" type="#_x0000_t75" style="position:absolute;top:24728;width:64300;height:15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">
                  <v:imagedata r:id="rId29" o:title="" croptop="1674f" cropbottom="303f"/>
                </v:shape>
                <v:shape id="Grafik 1" o:spid="_x0000_s1029" type="#_x0000_t75" style="position:absolute;left:19719;width:18942;height:2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">
                  <v:imagedata r:id="rId30" o:title="" croptop="7525f" cropbottom="7525f"/>
                </v:shape>
                <v:shape id="Grafik 1" o:spid="_x0000_s1030" type="#_x0000_t75" style="position:absolute;left:3058;top:437;width:10836;height:25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">
                  <v:imagedata r:id="rId31" o:title=""/>
                </v:shape>
                <w10:wrap type="topAndBottom"/>
              </v:group>
            </w:pict>
          </mc:Fallback>
        </mc:AlternateContent>
      </w:r>
      <w:r w:rsidR="00020F06">
        <w:rPr>
          <w:noProof/>
        </w:rPr>
        <w:drawing>
          <wp:anchor distT="0" distB="0" distL="114300" distR="114300" simplePos="0" relativeHeight="251658247" behindDoc="0" locked="0" layoutInCell="1" allowOverlap="1" wp14:anchorId="22867D2B" wp14:editId="38FE483E">
            <wp:simplePos x="0" y="0"/>
            <wp:positionH relativeFrom="column">
              <wp:posOffset>3516630</wp:posOffset>
            </wp:positionH>
            <wp:positionV relativeFrom="paragraph">
              <wp:posOffset>2908935</wp:posOffset>
            </wp:positionV>
            <wp:extent cx="820420" cy="876935"/>
            <wp:effectExtent l="0" t="0" r="0" b="0"/>
            <wp:wrapTopAndBottom/>
            <wp:docPr id="1864528891" name="Grafik 1864528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28891" name="Grafik 1864528891"/>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820420" cy="876935"/>
                    </a:xfrm>
                    <a:prstGeom prst="rect">
                      <a:avLst/>
                    </a:prstGeom>
                  </pic:spPr>
                </pic:pic>
              </a:graphicData>
            </a:graphic>
            <wp14:sizeRelH relativeFrom="page">
              <wp14:pctWidth>0</wp14:pctWidth>
            </wp14:sizeRelH>
            <wp14:sizeRelV relativeFrom="page">
              <wp14:pctHeight>0</wp14:pctHeight>
            </wp14:sizeRelV>
          </wp:anchor>
        </w:drawing>
      </w:r>
      <w:r w:rsidR="00FA28A2">
        <w:t>Roths Phasenmodell der emotionalen Reaktion auf Veränderungen beschreibt sieben emotionale Phasen, die Individuen während eines Veränderungsprozesses durchlaufen können (Roth 2000; Rank/Scheinpflug 2008). Das Modell hilft, psychologische und emotionale Reaktionen auf Veränderungen besser zu verstehen und zu handhaben. Wichtig ist in diesem Zusammenhang, dass einzelne Personen diese Phasen in unterschiedlicher Intensität und Dauer erleben. Darüber hinaus hängt die Entwicklung der Produktivität vom Erfolg des Change-Management-Prozesses ab. Bei korrekter Umsetzung gibt es immer noch Produktivitätsschwankungen nach unten und oben, aber deren Ausmaß wird verringert. Nachfolgend die sieben Phasen und die entsprechende Rolle der Führungskraft (</w:t>
      </w:r>
      <w:proofErr w:type="spellStart"/>
      <w:r w:rsidR="00FA28A2">
        <w:t>Facilitator</w:t>
      </w:r>
      <w:proofErr w:type="spellEnd"/>
      <w:r w:rsidR="00FA28A2">
        <w:t xml:space="preserve">): </w:t>
      </w:r>
    </w:p>
    <w:p w14:paraId="0AF7D9B5" w14:textId="1C23D7BB" w:rsidR="0094386D" w:rsidRPr="00DA01D8" w:rsidRDefault="00B749C8" w:rsidP="00FA28A2">
      <w:pPr>
        <w:pStyle w:val="DIGText"/>
        <w:spacing w:after="0"/>
      </w:pPr>
      <w:r>
        <w:rPr>
          <w:noProof/>
        </w:rPr>
        <mc:AlternateContent>
          <mc:Choice Requires="wps">
            <w:drawing>
              <wp:anchor distT="0" distB="0" distL="114300" distR="114300" simplePos="0" relativeHeight="251658248" behindDoc="0" locked="0" layoutInCell="1" allowOverlap="1" wp14:anchorId="51DACE39" wp14:editId="2D9E6A5A">
                <wp:simplePos x="0" y="0"/>
                <wp:positionH relativeFrom="column">
                  <wp:posOffset>96520</wp:posOffset>
                </wp:positionH>
                <wp:positionV relativeFrom="paragraph">
                  <wp:posOffset>3579495</wp:posOffset>
                </wp:positionV>
                <wp:extent cx="5425440" cy="370840"/>
                <wp:effectExtent l="0" t="0" r="3810" b="0"/>
                <wp:wrapTopAndBottom/>
                <wp:docPr id="1216831230" name="Textfeld 1216831230"/>
                <wp:cNvGraphicFramePr/>
                <a:graphic xmlns:a="http://schemas.openxmlformats.org/drawingml/2006/main">
                  <a:graphicData uri="http://schemas.microsoft.com/office/word/2010/wordprocessingShape">
                    <wps:wsp>
                      <wps:cNvSpPr txBox="1"/>
                      <wps:spPr>
                        <a:xfrm>
                          <a:off x="0" y="0"/>
                          <a:ext cx="5425440" cy="370840"/>
                        </a:xfrm>
                        <a:prstGeom prst="rect">
                          <a:avLst/>
                        </a:prstGeom>
                        <a:solidFill>
                          <a:prstClr val="white"/>
                        </a:solidFill>
                        <a:ln>
                          <a:noFill/>
                        </a:ln>
                      </wps:spPr>
                      <wps:txbx>
                        <w:txbxContent>
                          <w:p w14:paraId="5277AD24" w14:textId="08C582CF" w:rsidR="009A0949" w:rsidRPr="009A0949" w:rsidRDefault="00B749C8" w:rsidP="009A0949">
                            <w:pPr>
                              <w:pStyle w:val="Beschriftung"/>
                              <w:ind w:left="709" w:hanging="709"/>
                              <w:rPr>
                                <w:color w:val="auto"/>
                              </w:rPr>
                            </w:pPr>
                            <w:r>
                              <w:rPr>
                                <w:color w:val="auto"/>
                              </w:rPr>
                              <w:t>Abbildung </w:t>
                            </w:r>
                            <w:r w:rsidRPr="009A0949">
                              <w:rPr>
                                <w:color w:val="auto"/>
                              </w:rPr>
                              <w:fldChar w:fldCharType="begin"/>
                            </w:r>
                            <w:r w:rsidRPr="00097067">
                              <w:rPr>
                                <w:color w:val="auto"/>
                              </w:rPr>
                              <w:instrText xml:space="preserve"> SEQ Figure \* ARABIC </w:instrText>
                            </w:r>
                            <w:r w:rsidRPr="009A0949">
                              <w:rPr>
                                <w:color w:val="auto"/>
                              </w:rPr>
                              <w:fldChar w:fldCharType="separate"/>
                            </w:r>
                            <w:r w:rsidR="00BC07DB">
                              <w:rPr>
                                <w:noProof/>
                                <w:color w:val="auto"/>
                              </w:rPr>
                              <w:t>4</w:t>
                            </w:r>
                            <w:r w:rsidRPr="009A0949">
                              <w:rPr>
                                <w:color w:val="auto"/>
                              </w:rPr>
                              <w:fldChar w:fldCharType="end"/>
                            </w:r>
                            <w:r>
                              <w:rPr>
                                <w:color w:val="auto"/>
                              </w:rPr>
                              <w:t xml:space="preserve">: Reaktionsphasen und Interaktionsvorschläge (Roth 2000; Rank/Scheinpflug 2008; </w:t>
                            </w:r>
                            <w:proofErr w:type="spellStart"/>
                            <w:r>
                              <w:rPr>
                                <w:color w:val="auto"/>
                              </w:rPr>
                              <w:t>Jachtchenko</w:t>
                            </w:r>
                            <w:proofErr w:type="spellEnd"/>
                            <w:r>
                              <w:rPr>
                                <w:color w:val="auto"/>
                              </w:rPr>
                              <w:t xml:space="preserve"> 2021; Groth 2011).</w:t>
                            </w:r>
                          </w:p>
                          <w:p w14:paraId="543A14D8" w14:textId="77777777" w:rsidR="009A0949" w:rsidRPr="00BC0A1A" w:rsidRDefault="009A0949" w:rsidP="009A0949">
                            <w:pPr>
                              <w:pStyle w:val="Beschriftung"/>
                            </w:pPr>
                          </w:p>
                          <w:p w14:paraId="533E8958" w14:textId="77777777" w:rsidR="00B749C8" w:rsidRPr="00BC0A1A" w:rsidRDefault="00B749C8" w:rsidP="00B749C8">
                            <w:pPr>
                              <w:pStyle w:val="Beschriftung"/>
                              <w:rPr>
                                <w:rFonts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DACE39" id="Textfeld 1216831230" o:spid="_x0000_s1047" type="#_x0000_t202" style="position:absolute;left:0;text-align:left;margin-left:7.6pt;margin-top:281.85pt;width:427.2pt;height:29.2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" stroked="f">
                <v:textbox inset="0,0,0,0">
                  <w:txbxContent>
                    <w:p w14:paraId="5277AD24" w14:textId="08C582CF" w:rsidR="009A0949" w:rsidRPr="009A0949" w:rsidRDefault="00B749C8" w:rsidP="009A0949">
                      <w:pPr>
                        <w:pStyle w:val="Beschriftung"/>
                        <w:ind w:left="709" w:hanging="709"/>
                        <w:rPr>
                          <w:color w:val="auto"/>
                        </w:rPr>
                      </w:pPr>
                      <w:r>
                        <w:rPr>
                          <w:color w:val="auto"/>
                        </w:rPr>
                        <w:t>Abbildung </w:t>
                      </w:r>
                      <w:r w:rsidRPr="009A0949">
                        <w:rPr>
                          <w:color w:val="auto"/>
                        </w:rPr>
                        <w:fldChar w:fldCharType="begin"/>
                      </w:r>
                      <w:r w:rsidRPr="00097067">
                        <w:rPr>
                          <w:color w:val="auto"/>
                        </w:rPr>
                        <w:instrText xml:space="preserve"> SEQ Figure \* ARABIC </w:instrText>
                      </w:r>
                      <w:r w:rsidRPr="009A0949">
                        <w:rPr>
                          <w:color w:val="auto"/>
                        </w:rPr>
                        <w:fldChar w:fldCharType="separate"/>
                      </w:r>
                      <w:r w:rsidR="00BC07DB">
                        <w:rPr>
                          <w:noProof/>
                          <w:color w:val="auto"/>
                        </w:rPr>
                        <w:t>4</w:t>
                      </w:r>
                      <w:r w:rsidRPr="009A0949">
                        <w:rPr>
                          <w:color w:val="auto"/>
                        </w:rPr>
                        <w:fldChar w:fldCharType="end"/>
                      </w:r>
                      <w:r>
                        <w:rPr>
                          <w:color w:val="auto"/>
                        </w:rPr>
                        <w:t xml:space="preserve">: Reaktionsphasen und Interaktionsvorschläge (Roth 2000; Rank/Scheinpflug 2008; </w:t>
                      </w:r>
                      <w:proofErr w:type="spellStart"/>
                      <w:r>
                        <w:rPr>
                          <w:color w:val="auto"/>
                        </w:rPr>
                        <w:t>Jachtchenko</w:t>
                      </w:r>
                      <w:proofErr w:type="spellEnd"/>
                      <w:r>
                        <w:rPr>
                          <w:color w:val="auto"/>
                        </w:rPr>
                        <w:t xml:space="preserve"> 2021; Groth 2011).</w:t>
                      </w:r>
                    </w:p>
                    <w:p w14:paraId="543A14D8" w14:textId="77777777" w:rsidR="009A0949" w:rsidRPr="00BC0A1A" w:rsidRDefault="009A0949" w:rsidP="009A0949">
                      <w:pPr>
                        <w:pStyle w:val="Beschriftung"/>
                      </w:pPr>
                    </w:p>
                    <w:p w14:paraId="533E8958" w14:textId="77777777" w:rsidR="00B749C8" w:rsidRPr="00BC0A1A" w:rsidRDefault="00B749C8" w:rsidP="00B749C8">
                      <w:pPr>
                        <w:pStyle w:val="Beschriftung"/>
                        <w:rPr>
                          <w:rFonts w:cs="Arial"/>
                          <w:noProof/>
                        </w:rPr>
                      </w:pPr>
                    </w:p>
                  </w:txbxContent>
                </v:textbox>
                <w10:wrap type="topAndBottom"/>
              </v:shape>
            </w:pict>
          </mc:Fallback>
        </mc:AlternateContent>
      </w:r>
    </w:p>
    <w:p w14:paraId="6167A6CE" w14:textId="77777777" w:rsidR="009A0949" w:rsidRPr="009A0949" w:rsidRDefault="009A0949" w:rsidP="002C366A">
      <w:pPr>
        <w:pStyle w:val="DIGText"/>
        <w:numPr>
          <w:ilvl w:val="0"/>
          <w:numId w:val="18"/>
        </w:numPr>
        <w:spacing w:after="0"/>
      </w:pPr>
      <w:r>
        <w:rPr>
          <w:b/>
        </w:rPr>
        <w:t xml:space="preserve">Vorahnung: </w:t>
      </w:r>
      <w:r>
        <w:t xml:space="preserve">Die Veränderung wurde noch nicht angekündigt, aber Mitarbeitende vermuten immer wieder, dass bald etwas geschehen wird. Dies kann zu unerwünschten Gerüchten und Ängsten in der Belegschaft führen, was wiederum die Umsetzung der Veränderung langfristig </w:t>
      </w:r>
      <w:r>
        <w:lastRenderedPageBreak/>
        <w:t xml:space="preserve">negativ beeinflussen könnte. Um solchen negativen Auswirkungen entgegenzuwirken, ist eine frühzeitige und transparente Kommunikation unabdingbar (Groth 2011). Führungskräfte bzw. Change </w:t>
      </w:r>
      <w:proofErr w:type="spellStart"/>
      <w:r>
        <w:t>Facilitators</w:t>
      </w:r>
      <w:proofErr w:type="spellEnd"/>
      <w:r>
        <w:t xml:space="preserve"> müssen die fragile Gefühlslage in der Belegschaft unbedingt berücksichtigen.</w:t>
      </w:r>
    </w:p>
    <w:p w14:paraId="60771390" w14:textId="77777777" w:rsidR="00096754" w:rsidRPr="00DA01D8" w:rsidRDefault="00096754" w:rsidP="002C366A">
      <w:pPr>
        <w:pStyle w:val="DIGText"/>
        <w:numPr>
          <w:ilvl w:val="0"/>
          <w:numId w:val="18"/>
        </w:numPr>
        <w:spacing w:after="0"/>
      </w:pPr>
      <w:r>
        <w:rPr>
          <w:b/>
        </w:rPr>
        <w:t>Schock:</w:t>
      </w:r>
      <w:r>
        <w:t xml:space="preserve"> Nach der Ankündigung des (unerwarteten) Veränderungsvorhabens erleben Mitarbeitende und andere Personen einen Schock. Etwas Altbekanntes soll durch etwas ersetzt werden, dessen Ausmaß momentan noch nicht absehbar ist. In der Folge sinkt die Produktivität. Wie in der Phase der Vorahnung ist es unabdingbar, effektiv zu kommunizieren und auf die Bedürfnisse und Anliegen der Betroffenen einzugehen (Groth 2011). </w:t>
      </w:r>
    </w:p>
    <w:p w14:paraId="53365646" w14:textId="77777777" w:rsidR="00C37455" w:rsidRPr="00DA01D8" w:rsidRDefault="00C37455" w:rsidP="002C366A">
      <w:pPr>
        <w:pStyle w:val="DIGText"/>
        <w:numPr>
          <w:ilvl w:val="0"/>
          <w:numId w:val="18"/>
        </w:numPr>
        <w:spacing w:after="0"/>
      </w:pPr>
      <w:r>
        <w:rPr>
          <w:b/>
        </w:rPr>
        <w:t>Ablehnung:</w:t>
      </w:r>
      <w:r>
        <w:t xml:space="preserve"> Unmittelbar nach der Schockphase spüren betroffene Personen den Drang, sich der bevorstehenden Veränderung zu widersetzen, indem sie die Effektivität bisheriger Maßnahmen und Routinen beweisen. Dieses Engagement führt kurzzeitig zu einem Produktivitätsanstieg. Change </w:t>
      </w:r>
      <w:proofErr w:type="spellStart"/>
      <w:r>
        <w:t>Facilitators</w:t>
      </w:r>
      <w:proofErr w:type="spellEnd"/>
      <w:r>
        <w:t xml:space="preserve"> sollten weiterhin Informationen über die Notwendigkeit des Veränderungsvorhabens bereitstellen und ein Gefühl der Dringlichkeit fördern (Groth 2011).  </w:t>
      </w:r>
    </w:p>
    <w:p w14:paraId="6698A8E6" w14:textId="77777777" w:rsidR="00BC6243" w:rsidRPr="00DA01D8" w:rsidRDefault="009C1E8B" w:rsidP="002C366A">
      <w:pPr>
        <w:pStyle w:val="DIGText"/>
        <w:numPr>
          <w:ilvl w:val="0"/>
          <w:numId w:val="18"/>
        </w:numPr>
        <w:spacing w:after="0"/>
      </w:pPr>
      <w:r>
        <w:rPr>
          <w:b/>
        </w:rPr>
        <w:t>Rationale Einsicht:</w:t>
      </w:r>
      <w:r>
        <w:t xml:space="preserve"> Rationale Einsicht entsteht, sobald Mitarbeitende und andere Personen erkennen, dass die angekündigte Veränderung unvermeidlich ist. Betroffene sind von der Situation frustriert und finden sich mit der neuen Realität ab. Die Produktivität nimmt ab, insbesondere bei denjenigen, die sich – in Bezug auf Kenntnisse und Fertigkeiten – für ihre neuen Aufgaben nicht angemessen gerüstet fühlen. Führungskräfte / Change </w:t>
      </w:r>
      <w:proofErr w:type="spellStart"/>
      <w:r>
        <w:t>Facilitators</w:t>
      </w:r>
      <w:proofErr w:type="spellEnd"/>
      <w:r>
        <w:t xml:space="preserve"> sollten motivierend und einfühlsam handeln. Sie sollten das Verständnis für die Notwendigkeit der Veränderung fördern und daher Gespräche </w:t>
      </w:r>
      <w:proofErr w:type="gramStart"/>
      <w:r>
        <w:t>darüber führen</w:t>
      </w:r>
      <w:proofErr w:type="gramEnd"/>
      <w:r>
        <w:t xml:space="preserve"> (Groth 2011).</w:t>
      </w:r>
    </w:p>
    <w:p w14:paraId="099467DC" w14:textId="77777777" w:rsidR="00600064" w:rsidRPr="00DA01D8" w:rsidRDefault="009B610C" w:rsidP="002C366A">
      <w:pPr>
        <w:pStyle w:val="DIGText"/>
        <w:numPr>
          <w:ilvl w:val="0"/>
          <w:numId w:val="18"/>
        </w:numPr>
        <w:spacing w:after="0"/>
      </w:pPr>
      <w:r>
        <w:rPr>
          <w:b/>
        </w:rPr>
        <w:t>Emotionale Einsicht:</w:t>
      </w:r>
      <w:r>
        <w:t xml:space="preserve"> Emotionale Einsicht ist der Wendepunkt. Den Mitarbeitenden wird bewusst, dass sich Routinen und Gewohnheiten ändern müssen. Das Selbstwertgefühl erreicht nun einen Tiefpunkt, und damit auch die Produktivität. Zugleich steigt aber die Bereitschaft, neue Dinge auszuprobieren, was zur nächsten Phase überleitet. Führungskräfte / Change </w:t>
      </w:r>
      <w:proofErr w:type="spellStart"/>
      <w:r>
        <w:t>Facilitators</w:t>
      </w:r>
      <w:proofErr w:type="spellEnd"/>
      <w:r>
        <w:t xml:space="preserve"> sollten weiterhin motivierend und einfühlsam handeln und durch Gespräche dazu beitragen, die Notwendigkeit der Veränderung zu vermitteln (Groth 2011).</w:t>
      </w:r>
    </w:p>
    <w:p w14:paraId="1D611068" w14:textId="77777777" w:rsidR="0090079F" w:rsidRDefault="0090079F" w:rsidP="002C366A">
      <w:pPr>
        <w:pStyle w:val="DIGText"/>
        <w:numPr>
          <w:ilvl w:val="0"/>
          <w:numId w:val="18"/>
        </w:numPr>
        <w:spacing w:after="0"/>
      </w:pPr>
      <w:r>
        <w:rPr>
          <w:b/>
        </w:rPr>
        <w:lastRenderedPageBreak/>
        <w:t>Erkenntnis:</w:t>
      </w:r>
      <w:r>
        <w:t xml:space="preserve"> Mitarbeitende und andere Personen öffnen sich für das Ausprobieren neuer Routinen und für die Ergebnisse der Veränderung. Sie sind an den Fortschritten interessiert und daher bereit, sich an die neuen Routinen anzupassen. Bis alles richtig funktioniert, sind jedoch einige Testdurchläufe zu absolvieren, weshalb die Produktivität in dieser Phase schwankt. Entscheidend ist, dass alle Beteiligten einbezogen und motiviert werden. Kurzfristige Erfolge müssen daher gemeldet und gefeiert werden, ebenso ist eine nachhaltige Beschleunigung erforderlich (Groth 2011).  </w:t>
      </w:r>
    </w:p>
    <w:p w14:paraId="2FBF2313" w14:textId="77777777" w:rsidR="00137F28" w:rsidRDefault="00137F28" w:rsidP="002C366A">
      <w:pPr>
        <w:pStyle w:val="DIGText"/>
        <w:numPr>
          <w:ilvl w:val="0"/>
          <w:numId w:val="18"/>
        </w:numPr>
        <w:spacing w:after="0"/>
      </w:pPr>
      <w:r>
        <w:rPr>
          <w:b/>
        </w:rPr>
        <w:t>Integration:</w:t>
      </w:r>
      <w:r>
        <w:t xml:space="preserve"> Schlussendlich begrüßen Mitarbeitende und andere Personen das Ergebnis der Veränderung und können innerhalb der neuen Struktur handeln. Die Produktivität steigt. Wenn die Veränderung gut geplant ist, wird ein Mehrwert geschaffen, und die Produktivität übersteigt das vorherige Niveau. In Bezug auf die Kommunikation sollte es umfassende Erklärungen geben, die Mitarbeitenden und anderen Personen helfen, neue Fähigkeiten zu erlernen und sich kontinuierlich weiterzubilden (Groth 2011). </w:t>
      </w:r>
    </w:p>
    <w:p w14:paraId="52B159B5" w14:textId="7B56AF9E" w:rsidR="001B0FA4" w:rsidRPr="00DA01D8" w:rsidRDefault="008C5683" w:rsidP="008C5683">
      <w:pPr>
        <w:pStyle w:val="DIGText"/>
      </w:pPr>
      <w:r>
        <w:t>Während der Betrachtung dieser Phasen emotionaler Reaktionen wird deutlich, dass einige der Kommunikationsaufgaben bereits in Kotters Modell thematisiert wurden. Kotters Modell umfasst jedoch auch organisatorische Aufgaben, die nicht direkt für die Kommunikation relevant sind (</w:t>
      </w:r>
      <w:r w:rsidR="0056450F">
        <w:t>z.B.</w:t>
      </w:r>
      <w:r>
        <w:t xml:space="preserve"> das Rekrutieren einer Freiwilligenarmee).</w:t>
      </w:r>
    </w:p>
    <w:p w14:paraId="78CB4B5E" w14:textId="77777777" w:rsidR="005B3DDE" w:rsidRPr="00174442" w:rsidRDefault="005B3DDE" w:rsidP="00174442">
      <w:pPr>
        <w:pStyle w:val="DIGText"/>
      </w:pPr>
      <w:r>
        <w:t>Die Change-</w:t>
      </w:r>
      <w:proofErr w:type="spellStart"/>
      <w:r>
        <w:t>Facilitator</w:t>
      </w:r>
      <w:proofErr w:type="spellEnd"/>
      <w:r>
        <w:t xml:space="preserve">-Rolle basiert auf einem Buch von Wladislaw </w:t>
      </w:r>
      <w:proofErr w:type="spellStart"/>
      <w:r>
        <w:t>Jachtchenko</w:t>
      </w:r>
      <w:proofErr w:type="spellEnd"/>
      <w:r>
        <w:t>, in dem er fünf Rollen einer Führungskraft beschreibt (</w:t>
      </w:r>
      <w:proofErr w:type="spellStart"/>
      <w:r>
        <w:t>Jachtchenko</w:t>
      </w:r>
      <w:proofErr w:type="spellEnd"/>
      <w:r>
        <w:t xml:space="preserve"> 2021). Obwohl sich das Buch speziell auf das Verhalten von Führungskräften und nicht auf die Beratung von Führungskräften bezieht, ist der Grundgedanke dieser Rollen dennoch relevant für das Verständnis, wie Veränderungsprozesse gehandhabt werden. Folgende Rollen werden unterschieden: </w:t>
      </w:r>
    </w:p>
    <w:p w14:paraId="2A175474" w14:textId="77777777" w:rsidR="00923965" w:rsidRPr="00250EF6" w:rsidRDefault="00923965" w:rsidP="002C366A">
      <w:pPr>
        <w:pStyle w:val="DIGText"/>
        <w:numPr>
          <w:ilvl w:val="0"/>
          <w:numId w:val="19"/>
        </w:numPr>
        <w:spacing w:after="0"/>
        <w:rPr>
          <w:b/>
        </w:rPr>
      </w:pPr>
      <w:r>
        <w:rPr>
          <w:b/>
        </w:rPr>
        <w:t>Kommunikator:</w:t>
      </w:r>
      <w:r>
        <w:t xml:space="preserve"> ist charismatisch und überzeugend; wendet rhetorische Methoden an, um zu überzeugen; hat gute Argumente.</w:t>
      </w:r>
    </w:p>
    <w:p w14:paraId="5C0FB0FE" w14:textId="77777777" w:rsidR="00923965" w:rsidRPr="00250EF6" w:rsidRDefault="00032521" w:rsidP="002C366A">
      <w:pPr>
        <w:pStyle w:val="DIGText"/>
        <w:numPr>
          <w:ilvl w:val="0"/>
          <w:numId w:val="19"/>
        </w:numPr>
        <w:spacing w:after="0"/>
        <w:rPr>
          <w:b/>
        </w:rPr>
      </w:pPr>
      <w:r>
        <w:rPr>
          <w:b/>
        </w:rPr>
        <w:t>Effektiver Manager:</w:t>
      </w:r>
      <w:r>
        <w:t xml:space="preserve"> ist effektiv und effizient; konzentriert sich auf Output und Ergebnisse statt auf zwischenmenschliche Aspekte.</w:t>
      </w:r>
    </w:p>
    <w:p w14:paraId="6105EBB8" w14:textId="77777777" w:rsidR="00032521" w:rsidRPr="00250EF6" w:rsidRDefault="00032521" w:rsidP="002C366A">
      <w:pPr>
        <w:pStyle w:val="DIGText"/>
        <w:numPr>
          <w:ilvl w:val="0"/>
          <w:numId w:val="19"/>
        </w:numPr>
        <w:spacing w:after="0"/>
        <w:rPr>
          <w:b/>
        </w:rPr>
      </w:pPr>
      <w:r>
        <w:rPr>
          <w:b/>
        </w:rPr>
        <w:lastRenderedPageBreak/>
        <w:t>Motivierender Team-Leader:</w:t>
      </w:r>
      <w:r>
        <w:t xml:space="preserve"> ist motivierend und enthusiastisch; passt Motivationstechniken an die Bedürfnisse jeder einzelnen Person an.</w:t>
      </w:r>
    </w:p>
    <w:p w14:paraId="3B30DDD1" w14:textId="77777777" w:rsidR="00032521" w:rsidRPr="00250EF6" w:rsidRDefault="00032521" w:rsidP="002C366A">
      <w:pPr>
        <w:pStyle w:val="DIGText"/>
        <w:numPr>
          <w:ilvl w:val="0"/>
          <w:numId w:val="19"/>
        </w:numPr>
        <w:spacing w:after="0"/>
        <w:rPr>
          <w:b/>
        </w:rPr>
      </w:pPr>
      <w:r>
        <w:rPr>
          <w:b/>
        </w:rPr>
        <w:t>Empathischer Psychologe:</w:t>
      </w:r>
      <w:r>
        <w:t xml:space="preserve"> ist empathisch und unterstützend; geht auf den individuellen Charakter jedes Belegschaftsmitglieds ein.</w:t>
      </w:r>
    </w:p>
    <w:p w14:paraId="5CBA6AF3" w14:textId="77777777" w:rsidR="00032521" w:rsidRPr="00097067" w:rsidRDefault="00032521" w:rsidP="00923965">
      <w:pPr>
        <w:pStyle w:val="DIGText"/>
        <w:numPr>
          <w:ilvl w:val="0"/>
          <w:numId w:val="19"/>
        </w:numPr>
        <w:rPr>
          <w:b/>
        </w:rPr>
      </w:pPr>
      <w:r>
        <w:rPr>
          <w:b/>
        </w:rPr>
        <w:t>Geschickter Problemlöser:</w:t>
      </w:r>
      <w:r>
        <w:t xml:space="preserve"> ist rational und lösungsorientiert; konzentriert sich auf Situationen und deren Sachebene.</w:t>
      </w:r>
    </w:p>
    <w:p w14:paraId="76A5C5D0" w14:textId="3AB4C46E" w:rsidR="00097067" w:rsidRPr="008F4A35" w:rsidRDefault="0024156E" w:rsidP="008F4A35">
      <w:pPr>
        <w:pStyle w:val="DIG1"/>
      </w:pPr>
      <w:bookmarkStart w:id="8" w:name="_Toc163138491"/>
      <w:r>
        <w:t>Fünf Wege der Veränderungsberatung</w:t>
      </w:r>
      <w:bookmarkEnd w:id="8"/>
    </w:p>
    <w:p w14:paraId="50A2BF16" w14:textId="7CADE0B5" w:rsidR="00097067" w:rsidRDefault="00097067" w:rsidP="00097067">
      <w:pPr>
        <w:pStyle w:val="DIGText"/>
      </w:pPr>
      <w:r>
        <w:t xml:space="preserve">Zwischen den Grundannahmen der verschiedenen Change-Management-Strategien und -Ansätze bestehen erhebliche Unterschiede. Infolgedessen unterscheiden sich auch die praktischen Anwendungen dieser Strategien. De </w:t>
      </w:r>
      <w:proofErr w:type="spellStart"/>
      <w:r>
        <w:t>Caluwé</w:t>
      </w:r>
      <w:proofErr w:type="spellEnd"/>
      <w:r>
        <w:t xml:space="preserve"> und </w:t>
      </w:r>
      <w:proofErr w:type="spellStart"/>
      <w:r>
        <w:t>Vermaak</w:t>
      </w:r>
      <w:proofErr w:type="spellEnd"/>
      <w:r>
        <w:t xml:space="preserve"> (2003; 2018; 2019) haben fünf verschiedene Denkweisen über Veränderungen bezüglich Organisationen, Dingen oder Akteur*innen herausgearbeitet: Yellow-print Thinking, Blue-print Thinking, </w:t>
      </w:r>
      <w:proofErr w:type="spellStart"/>
      <w:r>
        <w:t>Red</w:t>
      </w:r>
      <w:proofErr w:type="spellEnd"/>
      <w:r>
        <w:t>-print Thinking, Green-print Thinking and White-print Thinking</w:t>
      </w:r>
      <w:r w:rsidR="003C2B7F">
        <w:t xml:space="preserve"> (vgl. Tabelle 1)</w:t>
      </w:r>
      <w:r>
        <w:t xml:space="preserve">. </w:t>
      </w:r>
    </w:p>
    <w:tbl>
      <w:tblPr>
        <w:tblStyle w:val="Tabellenraster"/>
        <w:tblW w:w="9072" w:type="dxa"/>
        <w:jc w:val="center"/>
        <w:tblLook w:val="04A0" w:firstRow="1" w:lastRow="0" w:firstColumn="1" w:lastColumn="0" w:noHBand="0" w:noVBand="1"/>
      </w:tblPr>
      <w:tblGrid>
        <w:gridCol w:w="1271"/>
        <w:gridCol w:w="3969"/>
        <w:gridCol w:w="2835"/>
        <w:gridCol w:w="997"/>
      </w:tblGrid>
      <w:tr w:rsidR="00097067" w:rsidRPr="006D7B60" w14:paraId="7F3A81FC" w14:textId="77777777" w:rsidTr="00D60BDF">
        <w:trPr>
          <w:trHeight w:val="266"/>
          <w:jc w:val="center"/>
        </w:trPr>
        <w:tc>
          <w:tcPr>
            <w:tcW w:w="1271" w:type="dxa"/>
            <w:hideMark/>
          </w:tcPr>
          <w:p w14:paraId="4FC0091E" w14:textId="77777777" w:rsidR="00097067" w:rsidRPr="00117D49" w:rsidRDefault="00097067" w:rsidP="00FA28A2">
            <w:pPr>
              <w:rPr>
                <w:rFonts w:cs="Arial"/>
                <w:color w:val="E9550D" w:themeColor="accent1"/>
                <w:sz w:val="20"/>
                <w:szCs w:val="20"/>
              </w:rPr>
            </w:pPr>
            <w:r>
              <w:rPr>
                <w:b/>
                <w:color w:val="E9550D" w:themeColor="accent1"/>
                <w:sz w:val="20"/>
              </w:rPr>
              <w:t>Farbmodell</w:t>
            </w:r>
          </w:p>
        </w:tc>
        <w:tc>
          <w:tcPr>
            <w:tcW w:w="3969" w:type="dxa"/>
            <w:hideMark/>
          </w:tcPr>
          <w:p w14:paraId="152A9580" w14:textId="75CF1FBB" w:rsidR="00097067" w:rsidRPr="00117D49" w:rsidRDefault="00097067" w:rsidP="00FA28A2">
            <w:pPr>
              <w:spacing w:after="160"/>
              <w:rPr>
                <w:rFonts w:cs="Arial"/>
                <w:color w:val="E9550D" w:themeColor="accent1"/>
                <w:sz w:val="20"/>
                <w:szCs w:val="20"/>
              </w:rPr>
            </w:pPr>
            <w:r>
              <w:rPr>
                <w:b/>
                <w:color w:val="E9550D" w:themeColor="accent1"/>
                <w:sz w:val="20"/>
              </w:rPr>
              <w:t>Annahmen</w:t>
            </w:r>
          </w:p>
        </w:tc>
        <w:tc>
          <w:tcPr>
            <w:tcW w:w="2835" w:type="dxa"/>
            <w:hideMark/>
          </w:tcPr>
          <w:p w14:paraId="1DB5FB8F" w14:textId="5EE46D7A" w:rsidR="00097067" w:rsidRPr="00117D49" w:rsidRDefault="002A4B10" w:rsidP="00FA28A2">
            <w:pPr>
              <w:spacing w:after="160"/>
              <w:rPr>
                <w:rFonts w:cs="Arial"/>
                <w:color w:val="E9550D" w:themeColor="accent1"/>
                <w:sz w:val="20"/>
                <w:szCs w:val="20"/>
              </w:rPr>
            </w:pPr>
            <w:r>
              <w:rPr>
                <w:b/>
                <w:color w:val="E9550D" w:themeColor="accent1"/>
                <w:sz w:val="20"/>
              </w:rPr>
              <w:t>V</w:t>
            </w:r>
            <w:r w:rsidR="00097067">
              <w:rPr>
                <w:b/>
                <w:color w:val="E9550D" w:themeColor="accent1"/>
                <w:sz w:val="20"/>
              </w:rPr>
              <w:t>eränder</w:t>
            </w:r>
            <w:r>
              <w:rPr>
                <w:b/>
                <w:color w:val="E9550D" w:themeColor="accent1"/>
                <w:sz w:val="20"/>
              </w:rPr>
              <w:t>ung</w:t>
            </w:r>
            <w:r w:rsidR="00097067">
              <w:rPr>
                <w:b/>
                <w:color w:val="E9550D" w:themeColor="accent1"/>
                <w:sz w:val="20"/>
              </w:rPr>
              <w:t xml:space="preserve">, wenn </w:t>
            </w:r>
            <w:r>
              <w:rPr>
                <w:b/>
                <w:color w:val="E9550D" w:themeColor="accent1"/>
                <w:sz w:val="20"/>
              </w:rPr>
              <w:t>man</w:t>
            </w:r>
            <w:r w:rsidR="00097067">
              <w:rPr>
                <w:b/>
                <w:color w:val="E9550D" w:themeColor="accent1"/>
                <w:sz w:val="20"/>
              </w:rPr>
              <w:t>…</w:t>
            </w:r>
          </w:p>
        </w:tc>
        <w:tc>
          <w:tcPr>
            <w:tcW w:w="997" w:type="dxa"/>
          </w:tcPr>
          <w:p w14:paraId="69806F4B" w14:textId="65C5F183" w:rsidR="00097067" w:rsidRPr="00117D49" w:rsidRDefault="002A4B10" w:rsidP="00FA28A2">
            <w:pPr>
              <w:rPr>
                <w:rFonts w:cs="Arial"/>
                <w:b/>
                <w:bCs/>
                <w:color w:val="E9550D" w:themeColor="accent1"/>
                <w:sz w:val="20"/>
                <w:szCs w:val="20"/>
              </w:rPr>
            </w:pPr>
            <w:r>
              <w:rPr>
                <w:rFonts w:cs="Arial"/>
                <w:b/>
                <w:bCs/>
                <w:color w:val="E9550D" w:themeColor="accent1"/>
                <w:sz w:val="20"/>
                <w:szCs w:val="20"/>
              </w:rPr>
              <w:t>Aspekte</w:t>
            </w:r>
          </w:p>
        </w:tc>
      </w:tr>
      <w:tr w:rsidR="00097067" w14:paraId="7B787B06" w14:textId="77777777" w:rsidTr="00D60BDF">
        <w:trPr>
          <w:jc w:val="center"/>
        </w:trPr>
        <w:tc>
          <w:tcPr>
            <w:tcW w:w="1271" w:type="dxa"/>
          </w:tcPr>
          <w:p w14:paraId="0299966A" w14:textId="77777777" w:rsidR="00097067" w:rsidRPr="0002436D" w:rsidRDefault="00097067" w:rsidP="00FA28A2">
            <w:pPr>
              <w:rPr>
                <w:color w:val="D2AA00"/>
                <w:sz w:val="18"/>
                <w:szCs w:val="18"/>
              </w:rPr>
            </w:pPr>
            <w:r>
              <w:rPr>
                <w:color w:val="D2AA00"/>
                <w:sz w:val="18"/>
              </w:rPr>
              <w:t>Yellow-print Thinking</w:t>
            </w:r>
          </w:p>
        </w:tc>
        <w:tc>
          <w:tcPr>
            <w:tcW w:w="3969" w:type="dxa"/>
          </w:tcPr>
          <w:p w14:paraId="592C0958" w14:textId="4921202C" w:rsidR="00097067" w:rsidRPr="00FA28A2" w:rsidRDefault="00097067" w:rsidP="00FA28A2">
            <w:pPr>
              <w:rPr>
                <w:sz w:val="18"/>
                <w:szCs w:val="18"/>
              </w:rPr>
            </w:pPr>
            <w:r>
              <w:rPr>
                <w:sz w:val="18"/>
              </w:rPr>
              <w:t>Veränderungen sind möglich, wenn die wichtigsten Akteur*innen sie unterstützen. Sie erfordern Rückendeckung durch Machtpositionen, unabhängig davon, ob deren Macht auf formellen Positionen (z.B. Vorstandsmitglieder) oder informellen Positionen (z.B. Meinungsführer*innen) beruht.</w:t>
            </w:r>
          </w:p>
        </w:tc>
        <w:tc>
          <w:tcPr>
            <w:tcW w:w="2835" w:type="dxa"/>
          </w:tcPr>
          <w:p w14:paraId="096F4E97" w14:textId="77777777" w:rsidR="00097067" w:rsidRPr="00FA28A2" w:rsidRDefault="00097067" w:rsidP="00FA28A2">
            <w:pPr>
              <w:rPr>
                <w:sz w:val="18"/>
                <w:szCs w:val="18"/>
              </w:rPr>
            </w:pPr>
            <w:r>
              <w:rPr>
                <w:sz w:val="18"/>
              </w:rPr>
              <w:t>… die Interessen der wichtigsten Akteur*innen vereint / Menschen dazu bringt, (gemeinsame) Sichtweisen zu akzeptieren / Win-win-Situationen schafft / Koalitionen bildet</w:t>
            </w:r>
          </w:p>
        </w:tc>
        <w:tc>
          <w:tcPr>
            <w:tcW w:w="997" w:type="dxa"/>
          </w:tcPr>
          <w:p w14:paraId="56A37D80" w14:textId="77777777" w:rsidR="00B07A3B" w:rsidRDefault="00097067" w:rsidP="00FA28A2">
            <w:pPr>
              <w:rPr>
                <w:sz w:val="18"/>
              </w:rPr>
            </w:pPr>
            <w:r>
              <w:rPr>
                <w:sz w:val="18"/>
              </w:rPr>
              <w:t>Macht</w:t>
            </w:r>
          </w:p>
          <w:p w14:paraId="0E26A444" w14:textId="59127AEE" w:rsidR="00097067" w:rsidRPr="00FA28A2" w:rsidRDefault="00B07A3B" w:rsidP="00FA28A2">
            <w:pPr>
              <w:rPr>
                <w:sz w:val="18"/>
                <w:szCs w:val="18"/>
              </w:rPr>
            </w:pPr>
            <w:r>
              <w:rPr>
                <w:sz w:val="18"/>
              </w:rPr>
              <w:t>P</w:t>
            </w:r>
            <w:r w:rsidR="00097067">
              <w:rPr>
                <w:sz w:val="18"/>
              </w:rPr>
              <w:t>olitik</w:t>
            </w:r>
          </w:p>
        </w:tc>
      </w:tr>
      <w:tr w:rsidR="00097067" w14:paraId="4096EE09" w14:textId="77777777" w:rsidTr="00D60BDF">
        <w:trPr>
          <w:jc w:val="center"/>
        </w:trPr>
        <w:tc>
          <w:tcPr>
            <w:tcW w:w="1271" w:type="dxa"/>
          </w:tcPr>
          <w:p w14:paraId="58148978" w14:textId="77777777" w:rsidR="00097067" w:rsidRPr="00FA28A2" w:rsidRDefault="00097067" w:rsidP="00FA28A2">
            <w:pPr>
              <w:rPr>
                <w:sz w:val="18"/>
                <w:szCs w:val="18"/>
              </w:rPr>
            </w:pPr>
            <w:r>
              <w:rPr>
                <w:color w:val="0070C0"/>
                <w:sz w:val="18"/>
              </w:rPr>
              <w:t>Blue-print Thinking</w:t>
            </w:r>
          </w:p>
        </w:tc>
        <w:tc>
          <w:tcPr>
            <w:tcW w:w="3969" w:type="dxa"/>
          </w:tcPr>
          <w:p w14:paraId="26EA96D7" w14:textId="77777777" w:rsidR="00097067" w:rsidRPr="00FA28A2" w:rsidRDefault="00097067" w:rsidP="00FA28A2">
            <w:pPr>
              <w:rPr>
                <w:sz w:val="18"/>
                <w:szCs w:val="18"/>
              </w:rPr>
            </w:pPr>
            <w:r>
              <w:rPr>
                <w:sz w:val="18"/>
              </w:rPr>
              <w:t>Veränderungen sind nur möglich, wenn das Problem analysiert, die bestmögliche Lösung vorgeschlagen und diese planmäßig umgesetzt wird. Veränderung ist daher als lineares Vorgehen anzusehen: Man denkt nach, bevor man handelt.</w:t>
            </w:r>
          </w:p>
        </w:tc>
        <w:tc>
          <w:tcPr>
            <w:tcW w:w="2835" w:type="dxa"/>
          </w:tcPr>
          <w:p w14:paraId="10A96C35" w14:textId="77777777" w:rsidR="00097067" w:rsidRPr="00FA28A2" w:rsidRDefault="00097067" w:rsidP="00FA28A2">
            <w:pPr>
              <w:rPr>
                <w:sz w:val="18"/>
                <w:szCs w:val="18"/>
              </w:rPr>
            </w:pPr>
            <w:r>
              <w:rPr>
                <w:sz w:val="18"/>
              </w:rPr>
              <w:t xml:space="preserve">… im Vorfeld ein klares Ziel formuliert / einen konkreten Plan mit klaren Schritten entwirft / die einzelnen Schritte gut nachverfolgt und entsprechend anpasst / alles stabil und kontrolliert hält / Komplexität reduziert </w:t>
            </w:r>
          </w:p>
        </w:tc>
        <w:tc>
          <w:tcPr>
            <w:tcW w:w="997" w:type="dxa"/>
          </w:tcPr>
          <w:p w14:paraId="72C46E14" w14:textId="77777777" w:rsidR="00B07A3B" w:rsidRDefault="00097067" w:rsidP="00FA28A2">
            <w:pPr>
              <w:rPr>
                <w:sz w:val="18"/>
              </w:rPr>
            </w:pPr>
            <w:r>
              <w:rPr>
                <w:sz w:val="18"/>
              </w:rPr>
              <w:t>Rational</w:t>
            </w:r>
          </w:p>
          <w:p w14:paraId="4EA8E646" w14:textId="033E8E16" w:rsidR="00097067" w:rsidRPr="00FA28A2" w:rsidRDefault="00B07A3B" w:rsidP="00FA28A2">
            <w:pPr>
              <w:rPr>
                <w:sz w:val="18"/>
                <w:szCs w:val="18"/>
              </w:rPr>
            </w:pPr>
            <w:r>
              <w:rPr>
                <w:sz w:val="18"/>
              </w:rPr>
              <w:t>S</w:t>
            </w:r>
            <w:r w:rsidR="00097067">
              <w:rPr>
                <w:sz w:val="18"/>
              </w:rPr>
              <w:t>truktur</w:t>
            </w:r>
          </w:p>
        </w:tc>
      </w:tr>
      <w:tr w:rsidR="00097067" w14:paraId="469C49B8" w14:textId="77777777" w:rsidTr="00D60BDF">
        <w:trPr>
          <w:jc w:val="center"/>
        </w:trPr>
        <w:tc>
          <w:tcPr>
            <w:tcW w:w="1271" w:type="dxa"/>
          </w:tcPr>
          <w:p w14:paraId="7936AA9B" w14:textId="77777777" w:rsidR="00097067" w:rsidRPr="00FA28A2" w:rsidRDefault="00097067" w:rsidP="00FA28A2">
            <w:pPr>
              <w:rPr>
                <w:sz w:val="18"/>
                <w:szCs w:val="18"/>
              </w:rPr>
            </w:pPr>
            <w:proofErr w:type="spellStart"/>
            <w:r>
              <w:rPr>
                <w:color w:val="FF0000"/>
                <w:sz w:val="18"/>
              </w:rPr>
              <w:t>Red</w:t>
            </w:r>
            <w:proofErr w:type="spellEnd"/>
            <w:r>
              <w:rPr>
                <w:color w:val="FF0000"/>
                <w:sz w:val="18"/>
              </w:rPr>
              <w:t>-print Thinking</w:t>
            </w:r>
          </w:p>
        </w:tc>
        <w:tc>
          <w:tcPr>
            <w:tcW w:w="3969" w:type="dxa"/>
          </w:tcPr>
          <w:p w14:paraId="413BE642" w14:textId="77777777" w:rsidR="00097067" w:rsidRPr="00FA28A2" w:rsidRDefault="00097067" w:rsidP="00FA28A2">
            <w:pPr>
              <w:rPr>
                <w:sz w:val="18"/>
                <w:szCs w:val="18"/>
              </w:rPr>
            </w:pPr>
            <w:r>
              <w:rPr>
                <w:sz w:val="18"/>
              </w:rPr>
              <w:t>Bei Veränderungen geht es nicht um Richtlinien und Pläne, sondern um Verhaltensweisen. Menschen ändern ihr Verhalten nur, wenn sie dazu motiviert werden, beispielsweise in durch Belohnung oder Unterstützung.</w:t>
            </w:r>
          </w:p>
        </w:tc>
        <w:tc>
          <w:tcPr>
            <w:tcW w:w="2835" w:type="dxa"/>
          </w:tcPr>
          <w:p w14:paraId="31FD45D3" w14:textId="77777777" w:rsidR="00097067" w:rsidRPr="00FA28A2" w:rsidRDefault="00097067" w:rsidP="00FA28A2">
            <w:pPr>
              <w:rPr>
                <w:sz w:val="18"/>
                <w:szCs w:val="18"/>
              </w:rPr>
            </w:pPr>
            <w:r>
              <w:rPr>
                <w:sz w:val="18"/>
              </w:rPr>
              <w:t xml:space="preserve">… Menschen auf die richtige Art und Weise motiviert / moderne HR-Tools nutzt / Menschen eine Gegenleistung bietet / Erwartungen berücksichtigt / eine gute Atmosphäre schafft / Veränderungen attraktiv gestaltet </w:t>
            </w:r>
          </w:p>
        </w:tc>
        <w:tc>
          <w:tcPr>
            <w:tcW w:w="997" w:type="dxa"/>
          </w:tcPr>
          <w:p w14:paraId="5C6C6CF1" w14:textId="2473C28F" w:rsidR="00097067" w:rsidRPr="00FA28A2" w:rsidRDefault="00097067" w:rsidP="00FA28A2">
            <w:pPr>
              <w:rPr>
                <w:sz w:val="18"/>
                <w:szCs w:val="18"/>
              </w:rPr>
            </w:pPr>
            <w:r>
              <w:rPr>
                <w:sz w:val="18"/>
              </w:rPr>
              <w:t>Motivation</w:t>
            </w:r>
            <w:r>
              <w:rPr>
                <w:sz w:val="18"/>
              </w:rPr>
              <w:br/>
            </w:r>
            <w:r w:rsidR="003235E4">
              <w:rPr>
                <w:sz w:val="18"/>
              </w:rPr>
              <w:t>S</w:t>
            </w:r>
            <w:r>
              <w:rPr>
                <w:sz w:val="18"/>
              </w:rPr>
              <w:t>ozial</w:t>
            </w:r>
          </w:p>
        </w:tc>
      </w:tr>
      <w:tr w:rsidR="00097067" w14:paraId="78FD4497" w14:textId="77777777" w:rsidTr="00D60BDF">
        <w:trPr>
          <w:jc w:val="center"/>
        </w:trPr>
        <w:tc>
          <w:tcPr>
            <w:tcW w:w="1271" w:type="dxa"/>
          </w:tcPr>
          <w:p w14:paraId="74C4EE75" w14:textId="77777777" w:rsidR="00097067" w:rsidRPr="00FA28A2" w:rsidRDefault="00097067" w:rsidP="00FA28A2">
            <w:pPr>
              <w:rPr>
                <w:sz w:val="18"/>
                <w:szCs w:val="18"/>
              </w:rPr>
            </w:pPr>
            <w:r>
              <w:rPr>
                <w:color w:val="00B050"/>
                <w:sz w:val="18"/>
              </w:rPr>
              <w:lastRenderedPageBreak/>
              <w:t>Green-print Thinking</w:t>
            </w:r>
          </w:p>
        </w:tc>
        <w:tc>
          <w:tcPr>
            <w:tcW w:w="3969" w:type="dxa"/>
          </w:tcPr>
          <w:p w14:paraId="41FCFDCF" w14:textId="77777777" w:rsidR="00097067" w:rsidRPr="00FA28A2" w:rsidRDefault="00097067" w:rsidP="00FA28A2">
            <w:pPr>
              <w:rPr>
                <w:sz w:val="18"/>
                <w:szCs w:val="18"/>
              </w:rPr>
            </w:pPr>
            <w:r>
              <w:rPr>
                <w:sz w:val="18"/>
              </w:rPr>
              <w:t>Veränderung und Lernen gelten als untrennbar miteinander verbunden, ja sogar nahezu gleichbedeutend. Voran kommt nur, wer tiefer schürft, die eigenen Grenzen entdeckt und erweitert sowie unsere Sicht auf die Welt und unsere Art, darin zu handeln, vertieft.</w:t>
            </w:r>
          </w:p>
        </w:tc>
        <w:tc>
          <w:tcPr>
            <w:tcW w:w="2835" w:type="dxa"/>
          </w:tcPr>
          <w:p w14:paraId="21A1B90E" w14:textId="77777777" w:rsidR="00097067" w:rsidRPr="00FA28A2" w:rsidRDefault="00097067" w:rsidP="00FA28A2">
            <w:pPr>
              <w:rPr>
                <w:sz w:val="18"/>
                <w:szCs w:val="18"/>
              </w:rPr>
            </w:pPr>
            <w:r>
              <w:rPr>
                <w:sz w:val="18"/>
              </w:rPr>
              <w:t>… das Bewusstsein der Menschen für neue Erkenntnisse schärft / Menschen motiviert, Neues zu lernen / gemeinsame Lernsituationen schafft / Menschen die Möglichkeit gibt, sich auf Lernziele einzustellen</w:t>
            </w:r>
          </w:p>
        </w:tc>
        <w:tc>
          <w:tcPr>
            <w:tcW w:w="997" w:type="dxa"/>
          </w:tcPr>
          <w:p w14:paraId="5445132B" w14:textId="77777777" w:rsidR="00097067" w:rsidRPr="00FA28A2" w:rsidRDefault="00097067" w:rsidP="00FA28A2">
            <w:pPr>
              <w:rPr>
                <w:sz w:val="18"/>
                <w:szCs w:val="18"/>
              </w:rPr>
            </w:pPr>
            <w:r>
              <w:rPr>
                <w:sz w:val="18"/>
              </w:rPr>
              <w:t>Lernen</w:t>
            </w:r>
            <w:r>
              <w:rPr>
                <w:sz w:val="18"/>
              </w:rPr>
              <w:br/>
              <w:t>Wachstum</w:t>
            </w:r>
          </w:p>
        </w:tc>
      </w:tr>
      <w:tr w:rsidR="00097067" w14:paraId="03B7535A" w14:textId="77777777" w:rsidTr="00D60BDF">
        <w:trPr>
          <w:jc w:val="center"/>
        </w:trPr>
        <w:tc>
          <w:tcPr>
            <w:tcW w:w="1271" w:type="dxa"/>
          </w:tcPr>
          <w:p w14:paraId="273D4B3E" w14:textId="77777777" w:rsidR="00097067" w:rsidRPr="00FA28A2" w:rsidRDefault="00097067" w:rsidP="00FA28A2">
            <w:pPr>
              <w:rPr>
                <w:sz w:val="18"/>
                <w:szCs w:val="18"/>
              </w:rPr>
            </w:pPr>
            <w:r>
              <w:rPr>
                <w:sz w:val="18"/>
              </w:rPr>
              <w:t>White-print Thinking</w:t>
            </w:r>
          </w:p>
        </w:tc>
        <w:tc>
          <w:tcPr>
            <w:tcW w:w="3969" w:type="dxa"/>
          </w:tcPr>
          <w:p w14:paraId="757C630F" w14:textId="77777777" w:rsidR="00097067" w:rsidRPr="00FA28A2" w:rsidRDefault="00097067" w:rsidP="00FA28A2">
            <w:pPr>
              <w:rPr>
                <w:sz w:val="18"/>
                <w:szCs w:val="18"/>
              </w:rPr>
            </w:pPr>
            <w:r>
              <w:rPr>
                <w:sz w:val="18"/>
              </w:rPr>
              <w:t>Die Veränderung ist konstant und läuft von selbst ab. Menschen können am meisten bewirken, wenn sie eine bevorstehende Veränderung verstehen und fördern. Entwicklung lässt sich nicht erzwingen, sondern nur unterstützen (oder behindern).</w:t>
            </w:r>
          </w:p>
        </w:tc>
        <w:tc>
          <w:tcPr>
            <w:tcW w:w="2835" w:type="dxa"/>
          </w:tcPr>
          <w:p w14:paraId="3FF138FA" w14:textId="77777777" w:rsidR="00097067" w:rsidRPr="00FA28A2" w:rsidRDefault="00097067" w:rsidP="00FA28A2">
            <w:pPr>
              <w:rPr>
                <w:sz w:val="18"/>
                <w:szCs w:val="18"/>
              </w:rPr>
            </w:pPr>
            <w:r>
              <w:rPr>
                <w:sz w:val="18"/>
              </w:rPr>
              <w:t>… bei den Antrieben und Stärken der Menschen ansetzt / dem, was Menschen durchleben, eine Bedeutung gibt / Hindernisse beseitigt / der Energie der Menschen freien Lauf lässt / Rituale anwendet</w:t>
            </w:r>
          </w:p>
        </w:tc>
        <w:tc>
          <w:tcPr>
            <w:tcW w:w="997" w:type="dxa"/>
          </w:tcPr>
          <w:p w14:paraId="2423927C" w14:textId="342E8C01" w:rsidR="00097067" w:rsidRPr="00FA28A2" w:rsidRDefault="00097067" w:rsidP="00D60BDF">
            <w:pPr>
              <w:keepNext/>
              <w:rPr>
                <w:sz w:val="18"/>
                <w:szCs w:val="18"/>
              </w:rPr>
            </w:pPr>
            <w:r>
              <w:rPr>
                <w:sz w:val="18"/>
              </w:rPr>
              <w:t>Organisch</w:t>
            </w:r>
            <w:r>
              <w:rPr>
                <w:sz w:val="18"/>
              </w:rPr>
              <w:br/>
              <w:t>Entwicklung</w:t>
            </w:r>
          </w:p>
        </w:tc>
      </w:tr>
    </w:tbl>
    <w:p w14:paraId="3BF0F9DC" w14:textId="2192627B" w:rsidR="00D60BDF" w:rsidRDefault="00D60BDF">
      <w:pPr>
        <w:pStyle w:val="Beschriftung"/>
      </w:pPr>
      <w:r>
        <w:t xml:space="preserve">Tabelle </w:t>
      </w:r>
      <w:fldSimple w:instr=" SEQ Tabelle \* ARABIC ">
        <w:r w:rsidR="00BC07DB">
          <w:rPr>
            <w:noProof/>
          </w:rPr>
          <w:t>1</w:t>
        </w:r>
      </w:fldSimple>
      <w:r>
        <w:t>: Annahmen, Voraussetzungen und wesentliche Aspekte der 5 "Thinking"-Wege.</w:t>
      </w:r>
    </w:p>
    <w:p w14:paraId="4CE2369F" w14:textId="77777777" w:rsidR="0056450F" w:rsidRPr="0056450F" w:rsidRDefault="0056450F" w:rsidP="0056450F"/>
    <w:p w14:paraId="2B054EEE" w14:textId="4FF061C1" w:rsidR="00097067" w:rsidRPr="00117D49" w:rsidRDefault="007A6003" w:rsidP="007A6003">
      <w:pPr>
        <w:pStyle w:val="DIG1"/>
        <w:ind w:left="426" w:hanging="426"/>
      </w:pPr>
      <w:bookmarkStart w:id="9" w:name="_Toc163138492"/>
      <w:r>
        <w:t>K</w:t>
      </w:r>
      <w:r w:rsidR="00117D49">
        <w:t>omponenten geplanter Veränderungen</w:t>
      </w:r>
      <w:bookmarkEnd w:id="9"/>
    </w:p>
    <w:p w14:paraId="05B1D2E3" w14:textId="0DA5674D" w:rsidR="00097067" w:rsidRDefault="002C366A" w:rsidP="00097067">
      <w:pPr>
        <w:rPr>
          <w:sz w:val="18"/>
          <w:szCs w:val="18"/>
        </w:rPr>
      </w:pPr>
      <w:r>
        <w:rPr>
          <w:noProof/>
        </w:rPr>
        <mc:AlternateContent>
          <mc:Choice Requires="wps">
            <w:drawing>
              <wp:anchor distT="45720" distB="45720" distL="114300" distR="114300" simplePos="0" relativeHeight="251658252" behindDoc="0" locked="0" layoutInCell="1" allowOverlap="1" wp14:anchorId="44014543" wp14:editId="61743C82">
                <wp:simplePos x="0" y="0"/>
                <wp:positionH relativeFrom="margin">
                  <wp:posOffset>108766</wp:posOffset>
                </wp:positionH>
                <wp:positionV relativeFrom="paragraph">
                  <wp:posOffset>233045</wp:posOffset>
                </wp:positionV>
                <wp:extent cx="1043478" cy="249382"/>
                <wp:effectExtent l="0" t="0" r="0" b="0"/>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58D4CAEE" w14:textId="1443036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14543" id="Textfeld 9" o:spid="_x0000_s1048" type="#_x0000_t202" style="position:absolute;margin-left:8.55pt;margin-top:18.35pt;width:82.15pt;height:19.65pt;z-index:2516582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" filled="f" stroked="f" strokeweight="1pt">
                <v:textbox>
                  <w:txbxContent>
                    <w:p w14:paraId="58D4CAEE" w14:textId="1443036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5.2</w:t>
                      </w:r>
                    </w:p>
                  </w:txbxContent>
                </v:textbox>
                <w10:wrap anchorx="margin"/>
              </v:shape>
            </w:pict>
          </mc:Fallback>
        </mc:AlternateContent>
      </w:r>
      <w:r>
        <w:rPr>
          <w:noProof/>
        </w:rPr>
        <mc:AlternateContent>
          <mc:Choice Requires="wps">
            <w:drawing>
              <wp:anchor distT="45720" distB="45720" distL="114300" distR="114300" simplePos="0" relativeHeight="251658251" behindDoc="0" locked="0" layoutInCell="1" allowOverlap="1" wp14:anchorId="2939BED0" wp14:editId="67A35702">
                <wp:simplePos x="0" y="0"/>
                <wp:positionH relativeFrom="margin">
                  <wp:posOffset>4624433</wp:posOffset>
                </wp:positionH>
                <wp:positionV relativeFrom="paragraph">
                  <wp:posOffset>371838</wp:posOffset>
                </wp:positionV>
                <wp:extent cx="1043478" cy="249382"/>
                <wp:effectExtent l="0" t="0" r="0" b="0"/>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478" cy="249382"/>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4312F6D6" w14:textId="2925B59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9BED0" id="Textfeld 8" o:spid="_x0000_s1049" type="#_x0000_t202" style="position:absolute;margin-left:364.15pt;margin-top:29.3pt;width:82.15pt;height:19.65pt;z-index:25165825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" filled="f" stroked="f" strokeweight="1pt">
                <v:textbox>
                  <w:txbxContent>
                    <w:p w14:paraId="4312F6D6" w14:textId="2925B59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5.1</w:t>
                      </w:r>
                    </w:p>
                  </w:txbxContent>
                </v:textbox>
                <w10:wrap anchorx="margin"/>
              </v:shape>
            </w:pict>
          </mc:Fallback>
        </mc:AlternateContent>
      </w:r>
      <w:r>
        <w:rPr>
          <w:noProof/>
        </w:rPr>
        <mc:AlternateContent>
          <mc:Choice Requires="wps">
            <w:drawing>
              <wp:anchor distT="45720" distB="45720" distL="114300" distR="114300" simplePos="0" relativeHeight="251658253" behindDoc="0" locked="0" layoutInCell="1" allowOverlap="1" wp14:anchorId="4BF6668D" wp14:editId="28BABD00">
                <wp:simplePos x="0" y="0"/>
                <wp:positionH relativeFrom="margin">
                  <wp:posOffset>2862036</wp:posOffset>
                </wp:positionH>
                <wp:positionV relativeFrom="paragraph">
                  <wp:posOffset>557257</wp:posOffset>
                </wp:positionV>
                <wp:extent cx="1417378" cy="255847"/>
                <wp:effectExtent l="0" t="0" r="0" b="0"/>
                <wp:wrapNone/>
                <wp:docPr id="10" name="Textfeld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550DF666" w14:textId="4E9978A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5.3–5.5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F6668D" id="Textfeld 10" o:spid="_x0000_s1050" type="#_x0000_t202" style="position:absolute;margin-left:225.35pt;margin-top:43.9pt;width:111.6pt;height:20.15pt;z-index:25165825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" filled="f" stroked="f" strokeweight="1pt">
                <v:textbox>
                  <w:txbxContent>
                    <w:p w14:paraId="550DF666" w14:textId="4E9978A8"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5.3–5.5</w:t>
                      </w:r>
                    </w:p>
                  </w:txbxContent>
                </v:textbox>
                <w10:wrap anchorx="margin"/>
              </v:shape>
            </w:pict>
          </mc:Fallback>
        </mc:AlternateContent>
      </w:r>
      <w:r>
        <w:rPr>
          <w:noProof/>
        </w:rPr>
        <mc:AlternateContent>
          <mc:Choice Requires="wps">
            <w:drawing>
              <wp:anchor distT="45720" distB="45720" distL="114300" distR="114300" simplePos="0" relativeHeight="251658254" behindDoc="0" locked="0" layoutInCell="1" allowOverlap="1" wp14:anchorId="72F694A5" wp14:editId="44B8A2B9">
                <wp:simplePos x="0" y="0"/>
                <wp:positionH relativeFrom="margin">
                  <wp:posOffset>3296013</wp:posOffset>
                </wp:positionH>
                <wp:positionV relativeFrom="paragraph">
                  <wp:posOffset>2199277</wp:posOffset>
                </wp:positionV>
                <wp:extent cx="1417378" cy="255847"/>
                <wp:effectExtent l="0" t="0" r="0" b="0"/>
                <wp:wrapNone/>
                <wp:docPr id="11" name="Textfeld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78" cy="255847"/>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117772E1" w14:textId="6D3CB97D"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F694A5" id="Textfeld 11" o:spid="_x0000_s1051" type="#_x0000_t202" style="position:absolute;margin-left:259.55pt;margin-top:173.15pt;width:111.6pt;height:20.1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" filled="f" stroked="f" strokeweight="1pt">
                <v:textbox>
                  <w:txbxContent>
                    <w:p w14:paraId="117772E1" w14:textId="6D3CB97D" w:rsidR="00097067" w:rsidRPr="002C366A" w:rsidRDefault="006A27A3" w:rsidP="002C366A">
                      <w:pPr>
                        <w:jc w:val="center"/>
                        <w:rPr>
                          <w:bCs/>
                          <w:color w:val="E9550D" w:themeColor="accent1"/>
                          <w:sz w:val="16"/>
                          <w:szCs w:val="16"/>
                          <w14:textOutline w14:w="9525" w14:cap="rnd" w14:cmpd="sng" w14:algn="ctr">
                            <w14:noFill/>
                            <w14:prstDash w14:val="solid"/>
                            <w14:bevel/>
                          </w14:textOutline>
                        </w:rPr>
                      </w:pPr>
                      <w:r w:rsidRPr="002C366A">
                        <w:rPr>
                          <w:bCs/>
                          <w:color w:val="E9550D" w:themeColor="accent1"/>
                          <w:sz w:val="16"/>
                          <w14:textOutline w14:w="9525" w14:cap="rnd" w14:cmpd="sng" w14:algn="ctr">
                            <w14:noFill/>
                            <w14:prstDash w14:val="solid"/>
                            <w14:bevel/>
                          </w14:textOutline>
                        </w:rPr>
                        <w:t>Kapitel</w:t>
                      </w:r>
                      <w:r w:rsidR="00097067" w:rsidRPr="002C366A">
                        <w:rPr>
                          <w:bCs/>
                          <w:color w:val="E9550D" w:themeColor="accent1"/>
                          <w:sz w:val="16"/>
                          <w14:textOutline w14:w="9525" w14:cap="rnd" w14:cmpd="sng" w14:algn="ctr">
                            <w14:noFill/>
                            <w14:prstDash w14:val="solid"/>
                            <w14:bevel/>
                          </w14:textOutline>
                        </w:rPr>
                        <w:t xml:space="preserve"> 5.6</w:t>
                      </w:r>
                    </w:p>
                  </w:txbxContent>
                </v:textbox>
                <w10:wrap anchorx="margin"/>
              </v:shape>
            </w:pict>
          </mc:Fallback>
        </mc:AlternateContent>
      </w:r>
      <w:r w:rsidR="006A27A3">
        <w:rPr>
          <w:noProof/>
        </w:rPr>
        <w:drawing>
          <wp:anchor distT="0" distB="0" distL="114300" distR="114300" simplePos="0" relativeHeight="251658250" behindDoc="0" locked="0" layoutInCell="1" allowOverlap="1" wp14:anchorId="29D06481" wp14:editId="4BC64B1E">
            <wp:simplePos x="0" y="0"/>
            <wp:positionH relativeFrom="margin">
              <wp:posOffset>-3810</wp:posOffset>
            </wp:positionH>
            <wp:positionV relativeFrom="paragraph">
              <wp:posOffset>393700</wp:posOffset>
            </wp:positionV>
            <wp:extent cx="5759450" cy="1808480"/>
            <wp:effectExtent l="0" t="0" r="0" b="127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5759450" cy="1808480"/>
                    </a:xfrm>
                    <a:prstGeom prst="rect">
                      <a:avLst/>
                    </a:prstGeom>
                  </pic:spPr>
                </pic:pic>
              </a:graphicData>
            </a:graphic>
            <wp14:sizeRelH relativeFrom="page">
              <wp14:pctWidth>0</wp14:pctWidth>
            </wp14:sizeRelH>
            <wp14:sizeRelV relativeFrom="page">
              <wp14:pctHeight>0</wp14:pctHeight>
            </wp14:sizeRelV>
          </wp:anchor>
        </w:drawing>
      </w:r>
    </w:p>
    <w:p w14:paraId="11F3FA73" w14:textId="5208609A" w:rsidR="00097067" w:rsidRPr="00E65B00" w:rsidRDefault="00097067" w:rsidP="00097067">
      <w:pPr>
        <w:rPr>
          <w:i/>
          <w:iCs/>
        </w:rPr>
      </w:pPr>
      <w:r>
        <w:rPr>
          <w:sz w:val="18"/>
        </w:rPr>
        <w:br/>
      </w:r>
      <w:r>
        <w:rPr>
          <w:sz w:val="18"/>
        </w:rPr>
        <w:br/>
      </w:r>
      <w:r w:rsidR="006A27A3" w:rsidRPr="00E65B00">
        <w:rPr>
          <w:i/>
          <w:iCs/>
          <w:sz w:val="18"/>
        </w:rPr>
        <w:t>Abbildung 6:</w:t>
      </w:r>
      <w:r w:rsidR="00E65B00" w:rsidRPr="00E65B00">
        <w:rPr>
          <w:i/>
          <w:iCs/>
          <w:sz w:val="18"/>
        </w:rPr>
        <w:t xml:space="preserve"> Komponenten des geplanten Wandels; eigene Darstellung nach</w:t>
      </w:r>
      <w:r w:rsidRPr="00E65B00">
        <w:rPr>
          <w:i/>
          <w:iCs/>
          <w:sz w:val="18"/>
        </w:rPr>
        <w:t xml:space="preserve"> De </w:t>
      </w:r>
      <w:proofErr w:type="spellStart"/>
      <w:r w:rsidRPr="00E65B00">
        <w:rPr>
          <w:i/>
          <w:iCs/>
          <w:sz w:val="18"/>
        </w:rPr>
        <w:t>Caluwé</w:t>
      </w:r>
      <w:proofErr w:type="spellEnd"/>
      <w:r w:rsidRPr="00E65B00">
        <w:rPr>
          <w:i/>
          <w:iCs/>
          <w:sz w:val="18"/>
        </w:rPr>
        <w:t xml:space="preserve">, L. &amp; H. </w:t>
      </w:r>
      <w:proofErr w:type="spellStart"/>
      <w:r w:rsidRPr="00E65B00">
        <w:rPr>
          <w:i/>
          <w:iCs/>
          <w:sz w:val="18"/>
        </w:rPr>
        <w:t>Vermaak</w:t>
      </w:r>
      <w:proofErr w:type="spellEnd"/>
      <w:r w:rsidRPr="00E65B00">
        <w:rPr>
          <w:i/>
          <w:iCs/>
          <w:sz w:val="18"/>
        </w:rPr>
        <w:t xml:space="preserve"> (2003)</w:t>
      </w:r>
      <w:r w:rsidR="00E65B00" w:rsidRPr="00E65B00">
        <w:rPr>
          <w:i/>
          <w:iCs/>
          <w:sz w:val="18"/>
        </w:rPr>
        <w:t>.</w:t>
      </w:r>
    </w:p>
    <w:p w14:paraId="57DBD927" w14:textId="685E9C0A" w:rsidR="002C366A" w:rsidRDefault="00982306" w:rsidP="0056450F">
      <w:pPr>
        <w:pStyle w:val="DIGText"/>
      </w:pPr>
      <w:r w:rsidRPr="003D620F">
        <w:t xml:space="preserve">Bei </w:t>
      </w:r>
      <w:r w:rsidRPr="003D620F">
        <w:rPr>
          <w:b/>
        </w:rPr>
        <w:t>geplanten Veränderungen</w:t>
      </w:r>
      <w:r w:rsidRPr="003D620F">
        <w:t xml:space="preserve"> geht es darum, die </w:t>
      </w:r>
      <w:r w:rsidRPr="003D620F">
        <w:rPr>
          <w:b/>
        </w:rPr>
        <w:t>angestrebten Ergebnisse</w:t>
      </w:r>
      <w:r w:rsidRPr="003D620F">
        <w:t xml:space="preserve"> zu verwirklichen und dabei den </w:t>
      </w:r>
      <w:r w:rsidRPr="003D620F">
        <w:rPr>
          <w:b/>
        </w:rPr>
        <w:t>historischen Kontext</w:t>
      </w:r>
      <w:r w:rsidRPr="003D620F">
        <w:t xml:space="preserve"> zu erkennen und darauf aufzubauen, durch Akteur*innen, die sich gegenseitig beeinflussen, durch eine </w:t>
      </w:r>
      <w:r w:rsidRPr="003D620F">
        <w:rPr>
          <w:b/>
        </w:rPr>
        <w:t>Abfolge von Phasen</w:t>
      </w:r>
      <w:r w:rsidRPr="003D620F">
        <w:t xml:space="preserve"> oder Schritten, durch </w:t>
      </w:r>
      <w:r w:rsidRPr="003D620F">
        <w:rPr>
          <w:b/>
        </w:rPr>
        <w:t>Kommunikation und Sinnstiftung</w:t>
      </w:r>
      <w:r w:rsidRPr="003D620F">
        <w:t>, während der Veränderungsprozess von Veränderungsakteur*innen überwacht und geleitet wird.</w:t>
      </w:r>
    </w:p>
    <w:p w14:paraId="109512E3" w14:textId="77777777" w:rsidR="002C366A" w:rsidRDefault="002C366A">
      <w:r>
        <w:br w:type="page"/>
      </w:r>
    </w:p>
    <w:p w14:paraId="2826A308" w14:textId="77777777" w:rsidR="00097067" w:rsidRDefault="00097067" w:rsidP="00097067">
      <w:pPr>
        <w:pStyle w:val="DIG2"/>
      </w:pPr>
      <w:bookmarkStart w:id="10" w:name="_Toc144812166"/>
      <w:bookmarkStart w:id="11" w:name="_Toc163138493"/>
      <w:r>
        <w:lastRenderedPageBreak/>
        <w:t>Ergebnisse</w:t>
      </w:r>
      <w:bookmarkEnd w:id="10"/>
      <w:bookmarkEnd w:id="11"/>
    </w:p>
    <w:p w14:paraId="6D493907" w14:textId="77777777" w:rsidR="00097067" w:rsidRDefault="00097067" w:rsidP="0056450F">
      <w:pPr>
        <w:pStyle w:val="DIGText"/>
      </w:pPr>
      <w:r>
        <w:t>Veränderungen lassen sich als Realisierung oder Erleichterung angestrebter Ergebnisse auffassen. Das folgende Modell (Abbildung 1) kann dazu dienen, diese Ergebnisse zu verdeutlichen und zu identifizieren. Es unterteilt mögliche Ergebnisse in die folgenden fünf Gruppen von Merkmalen:</w:t>
      </w:r>
    </w:p>
    <w:p w14:paraId="2D1DBA8E" w14:textId="52331100" w:rsidR="00097067" w:rsidRDefault="00097067" w:rsidP="002C366A">
      <w:pPr>
        <w:pStyle w:val="Listenabsatz"/>
        <w:numPr>
          <w:ilvl w:val="0"/>
          <w:numId w:val="30"/>
        </w:numPr>
        <w:spacing w:line="360" w:lineRule="auto"/>
      </w:pPr>
      <w:r>
        <w:rPr>
          <w:b/>
        </w:rPr>
        <w:t>Merkmale von Produkten, Dienstleistungen und Tätigkeiten</w:t>
      </w:r>
      <w:r>
        <w:t xml:space="preserve"> (</w:t>
      </w:r>
      <w:r w:rsidR="0056450F">
        <w:t>z.B.</w:t>
      </w:r>
      <w:r>
        <w:t xml:space="preserve"> Flexibilität, Effizienz, Qualität, Effektivität, Mietbarkeit usw.)</w:t>
      </w:r>
    </w:p>
    <w:p w14:paraId="688A9A8C" w14:textId="439958F1" w:rsidR="00097067" w:rsidRDefault="00097067" w:rsidP="002C366A">
      <w:pPr>
        <w:pStyle w:val="Listenabsatz"/>
        <w:numPr>
          <w:ilvl w:val="0"/>
          <w:numId w:val="30"/>
        </w:numPr>
        <w:spacing w:line="360" w:lineRule="auto"/>
      </w:pPr>
      <w:r>
        <w:rPr>
          <w:b/>
        </w:rPr>
        <w:t>Merkmale von Interaktionen</w:t>
      </w:r>
      <w:r>
        <w:t xml:space="preserve"> (</w:t>
      </w:r>
      <w:r w:rsidR="0056450F">
        <w:t>z.B.</w:t>
      </w:r>
      <w:r>
        <w:t xml:space="preserve"> Offenheit, Respekt, Initiative und Handeln, Lernfähigkeit, Inspiration, Vitalität, gemeinsame Ambitionen usw.)</w:t>
      </w:r>
    </w:p>
    <w:p w14:paraId="2857D935" w14:textId="31AB83FA" w:rsidR="00097067" w:rsidRDefault="00097067" w:rsidP="002C366A">
      <w:pPr>
        <w:pStyle w:val="Listenabsatz"/>
        <w:numPr>
          <w:ilvl w:val="0"/>
          <w:numId w:val="30"/>
        </w:numPr>
        <w:spacing w:line="360" w:lineRule="auto"/>
      </w:pPr>
      <w:r>
        <w:rPr>
          <w:b/>
        </w:rPr>
        <w:t>Merkmale von Personen</w:t>
      </w:r>
      <w:r>
        <w:t xml:space="preserve"> (</w:t>
      </w:r>
      <w:r w:rsidR="0056450F">
        <w:t>z.B.</w:t>
      </w:r>
      <w:r>
        <w:t xml:space="preserve"> Fähigkeiten, Macht, Bereitschaft, Wissen)</w:t>
      </w:r>
    </w:p>
    <w:p w14:paraId="4D3492C1" w14:textId="4D94B3C3" w:rsidR="00097067" w:rsidRDefault="00097067" w:rsidP="002C366A">
      <w:pPr>
        <w:pStyle w:val="Listenabsatz"/>
        <w:numPr>
          <w:ilvl w:val="0"/>
          <w:numId w:val="30"/>
        </w:numPr>
        <w:spacing w:line="360" w:lineRule="auto"/>
      </w:pPr>
      <w:r>
        <w:rPr>
          <w:b/>
        </w:rPr>
        <w:t>Merkmale von Organisationen und des Managements</w:t>
      </w:r>
      <w:r>
        <w:t xml:space="preserve"> (</w:t>
      </w:r>
      <w:r w:rsidR="0056450F">
        <w:t>z.B.</w:t>
      </w:r>
      <w:r>
        <w:t xml:space="preserve"> Struktur, Kultur, Managementstil, Systeme usw.)</w:t>
      </w:r>
    </w:p>
    <w:p w14:paraId="74EEE168" w14:textId="74EC51EF" w:rsidR="00097067" w:rsidRPr="00ED0017" w:rsidRDefault="00097067" w:rsidP="002C366A">
      <w:pPr>
        <w:pStyle w:val="Listenabsatz"/>
        <w:numPr>
          <w:ilvl w:val="0"/>
          <w:numId w:val="30"/>
        </w:numPr>
        <w:spacing w:line="360" w:lineRule="auto"/>
      </w:pPr>
      <w:r>
        <w:rPr>
          <w:b/>
        </w:rPr>
        <w:t>Merkmale von Geschäftsprozessen</w:t>
      </w:r>
      <w:r>
        <w:t xml:space="preserve"> (</w:t>
      </w:r>
      <w:r w:rsidR="0056450F">
        <w:t>z.B.</w:t>
      </w:r>
      <w:r>
        <w:t xml:space="preserve"> Forschung und Entwicklung, Produktion, Marketing und Vertrieb, Auswertung und Aftersales, Personalwesen, Finanzen, Logistik, Planung usw.) </w:t>
      </w:r>
    </w:p>
    <w:p w14:paraId="07E1CA7C" w14:textId="77777777" w:rsidR="00097067" w:rsidRDefault="00097067" w:rsidP="0056450F">
      <w:pPr>
        <w:pStyle w:val="DIGText"/>
      </w:pPr>
      <w:r>
        <w:t xml:space="preserve">Das allgemeine Modell hilft, gewünschte Ergebnisse zu brainstormen, Ergebnisse zu reflektieren und umzusetzen, Verzerrungen zu reduzieren sowie die Verflechtungen zwischen Merkmalen zu untersuchen. Außerdem erleichtert es die Diskussion darüber, was als Mittel und was als Zweck zu betrachten ist. </w:t>
      </w:r>
    </w:p>
    <w:p w14:paraId="7C21AFC4" w14:textId="77777777" w:rsidR="00097067" w:rsidRDefault="00097067" w:rsidP="00F226DB">
      <w:pPr>
        <w:pStyle w:val="DIG2"/>
        <w:ind w:left="567" w:hanging="567"/>
      </w:pPr>
      <w:bookmarkStart w:id="12" w:name="_Toc144812167"/>
      <w:bookmarkStart w:id="13" w:name="_Toc163138494"/>
      <w:r>
        <w:t>Geschichte</w:t>
      </w:r>
      <w:bookmarkEnd w:id="12"/>
      <w:bookmarkEnd w:id="13"/>
    </w:p>
    <w:p w14:paraId="3360DF4D" w14:textId="77777777" w:rsidR="00097067" w:rsidRPr="005511A1" w:rsidRDefault="00097067" w:rsidP="0056450F">
      <w:pPr>
        <w:pStyle w:val="DIGText"/>
      </w:pPr>
      <w:r>
        <w:t>Die geplante Veränderung beginnt nicht von selbst, sondern setzt einen Antrieb oder eine Quelle voraus. Dabei sind drei Antriebsfaktoren sind zu unterscheiden:</w:t>
      </w:r>
    </w:p>
    <w:p w14:paraId="2663526F" w14:textId="77777777" w:rsidR="00097067" w:rsidRPr="005511A1" w:rsidRDefault="00097067" w:rsidP="00F226DB">
      <w:pPr>
        <w:pStyle w:val="DIGText"/>
        <w:numPr>
          <w:ilvl w:val="0"/>
          <w:numId w:val="21"/>
        </w:numPr>
        <w:spacing w:after="0" w:line="276" w:lineRule="auto"/>
        <w:jc w:val="left"/>
      </w:pPr>
      <w:r>
        <w:rPr>
          <w:b/>
        </w:rPr>
        <w:t>Kontext:</w:t>
      </w:r>
      <w:r>
        <w:br/>
        <w:t>Merkmale der Organisation und der Systemumgebung</w:t>
      </w:r>
      <w:r>
        <w:br/>
        <w:t>(Geschichte, Branche/Sektor, Wettbewerb, Gesellschaft usw.)</w:t>
      </w:r>
    </w:p>
    <w:p w14:paraId="4B5E2E69" w14:textId="77777777" w:rsidR="00097067" w:rsidRPr="005511A1" w:rsidRDefault="00097067" w:rsidP="00F226DB">
      <w:pPr>
        <w:pStyle w:val="DIGText"/>
        <w:numPr>
          <w:ilvl w:val="0"/>
          <w:numId w:val="21"/>
        </w:numPr>
        <w:spacing w:after="0" w:line="276" w:lineRule="auto"/>
        <w:jc w:val="left"/>
      </w:pPr>
      <w:r>
        <w:rPr>
          <w:b/>
        </w:rPr>
        <w:lastRenderedPageBreak/>
        <w:t>Trigger:</w:t>
      </w:r>
      <w:r>
        <w:t xml:space="preserve"> </w:t>
      </w:r>
      <w:r>
        <w:br/>
        <w:t>Emotionale Merkmale</w:t>
      </w:r>
      <w:r>
        <w:br/>
        <w:t>(Ehrgeiz, Unzufriedenheit, Konflikt, Unausgewogenheit usw.)</w:t>
      </w:r>
    </w:p>
    <w:p w14:paraId="772753EC" w14:textId="77777777" w:rsidR="00097067" w:rsidRPr="00AB225A" w:rsidRDefault="00097067" w:rsidP="006201AD">
      <w:pPr>
        <w:pStyle w:val="DIGText"/>
        <w:numPr>
          <w:ilvl w:val="0"/>
          <w:numId w:val="21"/>
        </w:numPr>
        <w:spacing w:line="276" w:lineRule="auto"/>
        <w:jc w:val="left"/>
      </w:pPr>
      <w:r>
        <w:rPr>
          <w:b/>
        </w:rPr>
        <w:t>Philosophie:</w:t>
      </w:r>
      <w:r>
        <w:t xml:space="preserve"> </w:t>
      </w:r>
      <w:r>
        <w:br/>
        <w:t>Bedeutsame Eigenschaften, die der Veränderungsidee zugrunde liegen</w:t>
      </w:r>
      <w:r>
        <w:br/>
        <w:t>(Vision von Menschen, Werte, politische Überzeugungen)</w:t>
      </w:r>
    </w:p>
    <w:p w14:paraId="2CF41A25" w14:textId="77777777" w:rsidR="00097067" w:rsidRDefault="00097067" w:rsidP="00097067">
      <w:pPr>
        <w:pStyle w:val="DIG2"/>
      </w:pPr>
      <w:bookmarkStart w:id="14" w:name="_Toc144812168"/>
      <w:bookmarkStart w:id="15" w:name="_Toc163138495"/>
      <w:r>
        <w:t>Akteur*innen</w:t>
      </w:r>
      <w:bookmarkEnd w:id="14"/>
      <w:bookmarkEnd w:id="15"/>
    </w:p>
    <w:p w14:paraId="2B9BCD04" w14:textId="77777777" w:rsidR="00097067" w:rsidRPr="00736B9E" w:rsidRDefault="00097067" w:rsidP="0056450F">
      <w:pPr>
        <w:pStyle w:val="Listenabsatz"/>
        <w:numPr>
          <w:ilvl w:val="0"/>
          <w:numId w:val="28"/>
        </w:numPr>
        <w:spacing w:line="276" w:lineRule="auto"/>
        <w:rPr>
          <w:bCs/>
        </w:rPr>
      </w:pPr>
      <w:r>
        <w:t>Initiator*innen: führen die Veränderungsidee ein und setzen sie auf die Tagesordnung</w:t>
      </w:r>
    </w:p>
    <w:p w14:paraId="1314E88C" w14:textId="77777777" w:rsidR="00097067" w:rsidRPr="009E45EA" w:rsidRDefault="00097067" w:rsidP="0056450F">
      <w:pPr>
        <w:pStyle w:val="Listenabsatz"/>
        <w:numPr>
          <w:ilvl w:val="0"/>
          <w:numId w:val="28"/>
        </w:numPr>
        <w:spacing w:line="276" w:lineRule="auto"/>
        <w:rPr>
          <w:bCs/>
        </w:rPr>
      </w:pPr>
      <w:r>
        <w:t>Sponsor*innen: nutzen ihre formalen und informellen Befugnisse, um die Veränderungsidee zu legitimieren oder zu tolerieren</w:t>
      </w:r>
    </w:p>
    <w:p w14:paraId="242A1163" w14:textId="77777777" w:rsidR="00097067" w:rsidRPr="00AF1F85" w:rsidRDefault="00097067" w:rsidP="0056450F">
      <w:pPr>
        <w:pStyle w:val="Listenabsatz"/>
        <w:numPr>
          <w:ilvl w:val="0"/>
          <w:numId w:val="28"/>
        </w:numPr>
        <w:spacing w:line="276" w:lineRule="auto"/>
        <w:rPr>
          <w:bCs/>
        </w:rPr>
      </w:pPr>
      <w:proofErr w:type="spellStart"/>
      <w:r>
        <w:t>Orchestrator</w:t>
      </w:r>
      <w:proofErr w:type="spellEnd"/>
      <w:r>
        <w:t>*innen: bereiten die Veränderung vor, schaffen Anreize für deren Umsetzung und überwachen den Fortschritt</w:t>
      </w:r>
    </w:p>
    <w:p w14:paraId="7CE9C439" w14:textId="77777777" w:rsidR="00097067" w:rsidRPr="00AF1F85" w:rsidRDefault="00097067" w:rsidP="0056450F">
      <w:pPr>
        <w:pStyle w:val="Listenabsatz"/>
        <w:numPr>
          <w:ilvl w:val="0"/>
          <w:numId w:val="28"/>
        </w:numPr>
        <w:spacing w:line="276" w:lineRule="auto"/>
        <w:rPr>
          <w:bCs/>
        </w:rPr>
      </w:pPr>
      <w:r>
        <w:t>Befürworter*innen: unterstützen die Idee informell und machen sie bekannt</w:t>
      </w:r>
    </w:p>
    <w:p w14:paraId="2F19C6EE" w14:textId="77777777" w:rsidR="00097067" w:rsidRPr="00AF1F85" w:rsidRDefault="00097067" w:rsidP="0056450F">
      <w:pPr>
        <w:pStyle w:val="Listenabsatz"/>
        <w:numPr>
          <w:ilvl w:val="0"/>
          <w:numId w:val="28"/>
        </w:numPr>
        <w:spacing w:line="276" w:lineRule="auto"/>
        <w:rPr>
          <w:bCs/>
        </w:rPr>
      </w:pPr>
      <w:r>
        <w:t>Champions: wirken an der Koordination des Umsetzungsplans mit</w:t>
      </w:r>
    </w:p>
    <w:p w14:paraId="0AF154A2" w14:textId="77777777" w:rsidR="00097067" w:rsidRPr="00736B9E" w:rsidRDefault="00097067" w:rsidP="0056450F">
      <w:pPr>
        <w:pStyle w:val="Listenabsatz"/>
        <w:numPr>
          <w:ilvl w:val="0"/>
          <w:numId w:val="28"/>
        </w:numPr>
        <w:spacing w:line="276" w:lineRule="auto"/>
        <w:rPr>
          <w:bCs/>
        </w:rPr>
      </w:pPr>
      <w:proofErr w:type="spellStart"/>
      <w:r>
        <w:t>Implementierer</w:t>
      </w:r>
      <w:proofErr w:type="spellEnd"/>
      <w:r>
        <w:t>*innen: setzen die Veränderungsmaßnahmen am Arbeitsplatz um</w:t>
      </w:r>
    </w:p>
    <w:p w14:paraId="674878DB" w14:textId="77777777" w:rsidR="00097067" w:rsidRPr="00883E61" w:rsidRDefault="00097067" w:rsidP="0056450F">
      <w:pPr>
        <w:pStyle w:val="Listenabsatz"/>
        <w:numPr>
          <w:ilvl w:val="0"/>
          <w:numId w:val="28"/>
        </w:numPr>
        <w:spacing w:before="240" w:line="276" w:lineRule="auto"/>
        <w:rPr>
          <w:bCs/>
        </w:rPr>
      </w:pPr>
      <w:r>
        <w:t>Opfer: durchlaufen die Veränderung am Arbeitsplatz (zufrieden oder unzufrieden)</w:t>
      </w:r>
    </w:p>
    <w:p w14:paraId="659B8ECE" w14:textId="77777777" w:rsidR="00097067" w:rsidRDefault="00097067" w:rsidP="009C43E3">
      <w:pPr>
        <w:pStyle w:val="DIG2"/>
      </w:pPr>
      <w:bookmarkStart w:id="16" w:name="_Toc144812169"/>
      <w:bookmarkStart w:id="17" w:name="_Toc163138496"/>
      <w:r>
        <w:t>Phase</w:t>
      </w:r>
      <w:bookmarkEnd w:id="16"/>
      <w:r>
        <w:t>n der Veränderung</w:t>
      </w:r>
      <w:bookmarkEnd w:id="17"/>
    </w:p>
    <w:p w14:paraId="31EF9003" w14:textId="1FCC60EF" w:rsidR="00097067" w:rsidRPr="009F73C3" w:rsidRDefault="009C43E3" w:rsidP="0056450F">
      <w:pPr>
        <w:pStyle w:val="DIGText"/>
      </w:pPr>
      <w:r>
        <w:t>Bei der Definition der Veränderungsphasen haben sich die Autoren für eine einfache Viergliederung entschieden, die auf alle Farben der Veränderung anwendbar zu sein scheint (</w:t>
      </w:r>
      <w:r w:rsidR="00666E49">
        <w:t xml:space="preserve">Diagnose, </w:t>
      </w:r>
      <w:r w:rsidR="007F2FC3">
        <w:t>Änderungsstrategie, Interventionsplan, Intervention</w:t>
      </w:r>
      <w:r>
        <w:t xml:space="preserve">). Natürlich sind die Aktivitäten innerhalb der Veränderungsphasen weder kontinuierlich noch homogen. </w:t>
      </w:r>
      <w:r w:rsidR="00863E2F">
        <w:t>Die verschiedenen Phasen werden hier nicht ausführlich behandelt. Die Anhänge zeigen jedoch ein Beispiel für eine Diagnose-Matrix (Anhang 1) und eine Interventionsmatrix (Anhang 2).</w:t>
      </w:r>
    </w:p>
    <w:p w14:paraId="4E7494FC" w14:textId="77777777" w:rsidR="00097067" w:rsidRDefault="00097067" w:rsidP="00097067">
      <w:pPr>
        <w:pStyle w:val="DIG2"/>
      </w:pPr>
      <w:bookmarkStart w:id="18" w:name="_Toc144812170"/>
      <w:bookmarkStart w:id="19" w:name="_Toc163138497"/>
      <w:r>
        <w:t>Kommunikation und Sinnstiftung</w:t>
      </w:r>
      <w:bookmarkEnd w:id="18"/>
      <w:bookmarkEnd w:id="19"/>
    </w:p>
    <w:p w14:paraId="698475D7" w14:textId="6EFA665B" w:rsidR="00097067" w:rsidRDefault="00097067" w:rsidP="0056450F">
      <w:pPr>
        <w:pStyle w:val="DIGText"/>
      </w:pPr>
      <w:r>
        <w:t xml:space="preserve">Kommunikation und Sinnstiftung spielen in Veränderungsprozessen eine entscheidende Rolle. Beide können </w:t>
      </w:r>
      <w:r>
        <w:rPr>
          <w:b/>
          <w:bCs/>
        </w:rPr>
        <w:t>über die Veränderung</w:t>
      </w:r>
      <w:r>
        <w:t xml:space="preserve"> sowie </w:t>
      </w:r>
      <w:r>
        <w:rPr>
          <w:b/>
          <w:bCs/>
        </w:rPr>
        <w:t>innerhalb der Veränderung</w:t>
      </w:r>
      <w:r>
        <w:t xml:space="preserve"> erfolgen. Kommunikation über die Veränderung dient dazu, Menschen im Unternehmen und außerhalb zu informieren und zu inspirieren. Kommunikation innerhalb der Veränderung dient dazu, die Veränderung </w:t>
      </w:r>
      <w:r>
        <w:lastRenderedPageBreak/>
        <w:t xml:space="preserve">erfolgreich zu gestalten, </w:t>
      </w:r>
      <w:r w:rsidR="0056450F">
        <w:t>z.B.</w:t>
      </w:r>
      <w:r>
        <w:t xml:space="preserve"> indem die Inhalte der Veränderung besprochen oder andere Personen zur Mitwirkung motiviert werden.  </w:t>
      </w:r>
    </w:p>
    <w:p w14:paraId="19A9A155" w14:textId="77777777" w:rsidR="00097067" w:rsidRPr="00D55C38" w:rsidRDefault="00097067" w:rsidP="00FC250F">
      <w:pPr>
        <w:spacing w:line="360" w:lineRule="auto"/>
      </w:pPr>
      <w:r>
        <w:t>Einige Beispiele für Kommunikationsressourcen sind Tabelle 2 zu entnehmen.</w:t>
      </w:r>
    </w:p>
    <w:tbl>
      <w:tblPr>
        <w:tblStyle w:val="Tabellenraster"/>
        <w:tblW w:w="9209" w:type="dxa"/>
        <w:tblLook w:val="04A0" w:firstRow="1" w:lastRow="0" w:firstColumn="1" w:lastColumn="0" w:noHBand="0" w:noVBand="1"/>
      </w:tblPr>
      <w:tblGrid>
        <w:gridCol w:w="1413"/>
        <w:gridCol w:w="7796"/>
      </w:tblGrid>
      <w:tr w:rsidR="00F952BE" w14:paraId="3FFC5142" w14:textId="77777777" w:rsidTr="00AF4460">
        <w:tc>
          <w:tcPr>
            <w:tcW w:w="1413" w:type="dxa"/>
          </w:tcPr>
          <w:p w14:paraId="1B9F06C2" w14:textId="77777777" w:rsidR="00F952BE" w:rsidRPr="00FC250F" w:rsidRDefault="00F952BE" w:rsidP="00F952BE">
            <w:pPr>
              <w:spacing w:line="276" w:lineRule="auto"/>
            </w:pPr>
            <w:r>
              <w:rPr>
                <w:b/>
                <w:color w:val="E9550D" w:themeColor="accent1"/>
                <w:sz w:val="20"/>
              </w:rPr>
              <w:t>Farbmodell</w:t>
            </w:r>
          </w:p>
        </w:tc>
        <w:tc>
          <w:tcPr>
            <w:tcW w:w="7796" w:type="dxa"/>
          </w:tcPr>
          <w:p w14:paraId="3ED301E4" w14:textId="77777777" w:rsidR="00F952BE" w:rsidRPr="00FC250F" w:rsidRDefault="00F952BE" w:rsidP="00F952BE">
            <w:pPr>
              <w:spacing w:line="276" w:lineRule="auto"/>
              <w:rPr>
                <w:b/>
                <w:bCs/>
              </w:rPr>
            </w:pPr>
            <w:r>
              <w:rPr>
                <w:b/>
                <w:color w:val="E9550D" w:themeColor="accent1"/>
                <w:sz w:val="20"/>
              </w:rPr>
              <w:t xml:space="preserve">Ressourcen </w:t>
            </w:r>
          </w:p>
        </w:tc>
      </w:tr>
      <w:tr w:rsidR="00F952BE" w14:paraId="7026E33D" w14:textId="77777777" w:rsidTr="00AF4460">
        <w:tc>
          <w:tcPr>
            <w:tcW w:w="1413" w:type="dxa"/>
          </w:tcPr>
          <w:p w14:paraId="4DC62B1D" w14:textId="77777777" w:rsidR="00F952BE" w:rsidRPr="00FC250F" w:rsidRDefault="00F952BE" w:rsidP="00F952BE">
            <w:pPr>
              <w:spacing w:line="276" w:lineRule="auto"/>
            </w:pPr>
            <w:r>
              <w:rPr>
                <w:color w:val="D2AA00"/>
              </w:rPr>
              <w:t>Yellow-print Thinking</w:t>
            </w:r>
          </w:p>
        </w:tc>
        <w:tc>
          <w:tcPr>
            <w:tcW w:w="7796" w:type="dxa"/>
          </w:tcPr>
          <w:p w14:paraId="4670E515" w14:textId="77777777" w:rsidR="00F952BE" w:rsidRPr="00FC250F" w:rsidRDefault="00F952BE" w:rsidP="00F952BE">
            <w:pPr>
              <w:spacing w:line="276" w:lineRule="auto"/>
              <w:rPr>
                <w:b/>
                <w:bCs/>
              </w:rPr>
            </w:pPr>
            <w:r>
              <w:rPr>
                <w:b/>
              </w:rPr>
              <w:t>Ressourcen zur Ermittlung, was in Organisationen vor sich geht</w:t>
            </w:r>
          </w:p>
          <w:p w14:paraId="74111F88" w14:textId="77777777" w:rsidR="00F952BE" w:rsidRPr="00FC250F" w:rsidRDefault="00F952BE" w:rsidP="00F952BE">
            <w:pPr>
              <w:pStyle w:val="Listenabsatz"/>
              <w:numPr>
                <w:ilvl w:val="0"/>
                <w:numId w:val="23"/>
              </w:numPr>
              <w:spacing w:line="276" w:lineRule="auto"/>
            </w:pPr>
            <w:r>
              <w:t>Formelle und informelle Konsultationen, Arbeitssitzungen</w:t>
            </w:r>
          </w:p>
          <w:p w14:paraId="4FF39A7E" w14:textId="77777777" w:rsidR="00F952BE" w:rsidRPr="00FC250F" w:rsidRDefault="00F952BE" w:rsidP="00F952BE">
            <w:pPr>
              <w:pStyle w:val="Listenabsatz"/>
              <w:numPr>
                <w:ilvl w:val="0"/>
                <w:numId w:val="22"/>
              </w:numPr>
              <w:spacing w:line="276" w:lineRule="auto"/>
            </w:pPr>
            <w:r>
              <w:t>Konsultationssitzungen</w:t>
            </w:r>
          </w:p>
          <w:p w14:paraId="4F7AB7CD" w14:textId="77777777" w:rsidR="00F952BE" w:rsidRPr="00FC250F" w:rsidRDefault="00F952BE" w:rsidP="00F952BE">
            <w:pPr>
              <w:pStyle w:val="Listenabsatz"/>
              <w:numPr>
                <w:ilvl w:val="0"/>
                <w:numId w:val="22"/>
              </w:numPr>
              <w:spacing w:line="276" w:lineRule="auto"/>
            </w:pPr>
            <w:r>
              <w:t>Expertensitzungen</w:t>
            </w:r>
          </w:p>
          <w:p w14:paraId="31EA201F" w14:textId="77777777" w:rsidR="00F952BE" w:rsidRPr="00FC250F" w:rsidRDefault="00F952BE" w:rsidP="00F952BE">
            <w:pPr>
              <w:pStyle w:val="Listenabsatz"/>
              <w:numPr>
                <w:ilvl w:val="0"/>
                <w:numId w:val="22"/>
              </w:numPr>
              <w:spacing w:line="276" w:lineRule="auto"/>
            </w:pPr>
            <w:r>
              <w:t>Mediale Meinungsbeeinflussung</w:t>
            </w:r>
          </w:p>
          <w:p w14:paraId="7DDF0745" w14:textId="77777777" w:rsidR="00F952BE" w:rsidRPr="00FC250F" w:rsidRDefault="00F952BE" w:rsidP="00F952BE">
            <w:pPr>
              <w:pStyle w:val="Listenabsatz"/>
              <w:numPr>
                <w:ilvl w:val="0"/>
                <w:numId w:val="22"/>
              </w:numPr>
              <w:spacing w:line="276" w:lineRule="auto"/>
            </w:pPr>
            <w:r>
              <w:t>Lobbyarbeit/Lecks</w:t>
            </w:r>
          </w:p>
        </w:tc>
      </w:tr>
      <w:tr w:rsidR="00F952BE" w14:paraId="0232B559" w14:textId="77777777" w:rsidTr="00AF4460">
        <w:tc>
          <w:tcPr>
            <w:tcW w:w="1413" w:type="dxa"/>
          </w:tcPr>
          <w:p w14:paraId="1EE8A10F" w14:textId="77777777" w:rsidR="00F952BE" w:rsidRPr="00FC250F" w:rsidRDefault="00F952BE" w:rsidP="00F952BE">
            <w:pPr>
              <w:spacing w:line="276" w:lineRule="auto"/>
            </w:pPr>
            <w:r>
              <w:rPr>
                <w:color w:val="0070C0"/>
              </w:rPr>
              <w:t>Blue-print Thinking</w:t>
            </w:r>
          </w:p>
        </w:tc>
        <w:tc>
          <w:tcPr>
            <w:tcW w:w="7796" w:type="dxa"/>
          </w:tcPr>
          <w:p w14:paraId="5D7786B4" w14:textId="56E99356" w:rsidR="00F952BE" w:rsidRPr="00FC250F" w:rsidRDefault="00AF4460" w:rsidP="00F952BE">
            <w:pPr>
              <w:spacing w:line="276" w:lineRule="auto"/>
              <w:rPr>
                <w:b/>
                <w:bCs/>
              </w:rPr>
            </w:pPr>
            <w:r>
              <w:rPr>
                <w:b/>
              </w:rPr>
              <w:t>Massenm</w:t>
            </w:r>
            <w:r w:rsidR="00F952BE">
              <w:rPr>
                <w:b/>
              </w:rPr>
              <w:t>edien, die alle gleichzeitig informieren</w:t>
            </w:r>
          </w:p>
          <w:p w14:paraId="4D778174" w14:textId="77777777" w:rsidR="00F952BE" w:rsidRPr="00FC250F" w:rsidRDefault="00F952BE" w:rsidP="00F952BE">
            <w:pPr>
              <w:pStyle w:val="Listenabsatz"/>
              <w:numPr>
                <w:ilvl w:val="0"/>
                <w:numId w:val="24"/>
              </w:numPr>
              <w:spacing w:line="276" w:lineRule="auto"/>
            </w:pPr>
            <w:r>
              <w:t>Newsletter/Broschüren/Mitarbeiterzeitschriften</w:t>
            </w:r>
          </w:p>
          <w:p w14:paraId="7CAE25B7" w14:textId="77777777" w:rsidR="00F952BE" w:rsidRPr="00FC250F" w:rsidRDefault="00F952BE" w:rsidP="00F952BE">
            <w:pPr>
              <w:pStyle w:val="Listenabsatz"/>
              <w:numPr>
                <w:ilvl w:val="0"/>
                <w:numId w:val="24"/>
              </w:numPr>
              <w:spacing w:line="276" w:lineRule="auto"/>
            </w:pPr>
            <w:r>
              <w:t>Intranet und andere elektronische Ressourcen</w:t>
            </w:r>
          </w:p>
          <w:p w14:paraId="3FE9D0DF" w14:textId="77777777" w:rsidR="00F952BE" w:rsidRPr="00FC250F" w:rsidRDefault="00F952BE" w:rsidP="00F952BE">
            <w:pPr>
              <w:pStyle w:val="Listenabsatz"/>
              <w:numPr>
                <w:ilvl w:val="0"/>
                <w:numId w:val="24"/>
              </w:numPr>
              <w:spacing w:line="276" w:lineRule="auto"/>
            </w:pPr>
            <w:r>
              <w:t>Audiovisuelle Ressourcen (Film)</w:t>
            </w:r>
          </w:p>
          <w:p w14:paraId="07FECA5D" w14:textId="77777777" w:rsidR="00F952BE" w:rsidRPr="00FC250F" w:rsidRDefault="00F952BE" w:rsidP="00F952BE">
            <w:pPr>
              <w:pStyle w:val="Listenabsatz"/>
              <w:numPr>
                <w:ilvl w:val="0"/>
                <w:numId w:val="24"/>
              </w:numPr>
              <w:spacing w:line="276" w:lineRule="auto"/>
            </w:pPr>
            <w:r>
              <w:t>Diagramme, Fortschrittsanzeigen, Modelle</w:t>
            </w:r>
          </w:p>
          <w:p w14:paraId="54A612F9" w14:textId="77777777" w:rsidR="00F952BE" w:rsidRPr="00FC250F" w:rsidRDefault="00F952BE" w:rsidP="00F952BE">
            <w:pPr>
              <w:pStyle w:val="Listenabsatz"/>
              <w:numPr>
                <w:ilvl w:val="0"/>
                <w:numId w:val="24"/>
              </w:numPr>
              <w:spacing w:line="276" w:lineRule="auto"/>
            </w:pPr>
            <w:r>
              <w:t>Personalbesprechungen</w:t>
            </w:r>
          </w:p>
        </w:tc>
      </w:tr>
      <w:tr w:rsidR="00F952BE" w:rsidRPr="00117D49" w14:paraId="0D7A3DDA" w14:textId="77777777" w:rsidTr="00AF4460">
        <w:tc>
          <w:tcPr>
            <w:tcW w:w="1413" w:type="dxa"/>
          </w:tcPr>
          <w:p w14:paraId="6E63D778" w14:textId="77777777" w:rsidR="00F952BE" w:rsidRPr="00FC250F" w:rsidRDefault="00F952BE" w:rsidP="00F952BE">
            <w:pPr>
              <w:spacing w:line="276" w:lineRule="auto"/>
            </w:pPr>
            <w:proofErr w:type="spellStart"/>
            <w:r>
              <w:rPr>
                <w:color w:val="FF0000"/>
              </w:rPr>
              <w:t>Red</w:t>
            </w:r>
            <w:proofErr w:type="spellEnd"/>
            <w:r>
              <w:rPr>
                <w:color w:val="FF0000"/>
              </w:rPr>
              <w:t>-print Thinking</w:t>
            </w:r>
          </w:p>
        </w:tc>
        <w:tc>
          <w:tcPr>
            <w:tcW w:w="7796" w:type="dxa"/>
          </w:tcPr>
          <w:p w14:paraId="074E0305" w14:textId="77777777" w:rsidR="00F952BE" w:rsidRPr="00FC250F" w:rsidRDefault="00F952BE" w:rsidP="00F952BE">
            <w:pPr>
              <w:spacing w:line="276" w:lineRule="auto"/>
              <w:rPr>
                <w:b/>
                <w:bCs/>
              </w:rPr>
            </w:pPr>
            <w:r>
              <w:rPr>
                <w:b/>
              </w:rPr>
              <w:t>Ressourcen, die die persönliche Kommunikation fördern</w:t>
            </w:r>
          </w:p>
          <w:p w14:paraId="56D69AED" w14:textId="77777777" w:rsidR="00F952BE" w:rsidRPr="00FC250F" w:rsidRDefault="00F952BE" w:rsidP="00F952BE">
            <w:pPr>
              <w:pStyle w:val="Listenabsatz"/>
              <w:numPr>
                <w:ilvl w:val="0"/>
                <w:numId w:val="25"/>
              </w:numPr>
              <w:spacing w:line="276" w:lineRule="auto"/>
            </w:pPr>
            <w:r>
              <w:t>Mitarbeitergespräche, Arbeitssitzungen</w:t>
            </w:r>
          </w:p>
          <w:p w14:paraId="02025436" w14:textId="77777777" w:rsidR="00F952BE" w:rsidRPr="00FC250F" w:rsidRDefault="00F952BE" w:rsidP="00F952BE">
            <w:pPr>
              <w:pStyle w:val="Listenabsatz"/>
              <w:numPr>
                <w:ilvl w:val="0"/>
                <w:numId w:val="25"/>
              </w:numPr>
              <w:spacing w:line="276" w:lineRule="auto"/>
            </w:pPr>
            <w:r>
              <w:t>Personalinstrumente</w:t>
            </w:r>
          </w:p>
          <w:p w14:paraId="2E65547D" w14:textId="77777777" w:rsidR="00F952BE" w:rsidRPr="00FC250F" w:rsidRDefault="00F952BE" w:rsidP="00F952BE">
            <w:pPr>
              <w:pStyle w:val="Listenabsatz"/>
              <w:numPr>
                <w:ilvl w:val="0"/>
                <w:numId w:val="25"/>
              </w:numPr>
              <w:spacing w:line="276" w:lineRule="auto"/>
            </w:pPr>
            <w:r>
              <w:t>Goodies (Belohnungen)</w:t>
            </w:r>
          </w:p>
          <w:p w14:paraId="00671416" w14:textId="77777777" w:rsidR="00F952BE" w:rsidRPr="00FC250F" w:rsidRDefault="00F952BE" w:rsidP="00F952BE">
            <w:pPr>
              <w:pStyle w:val="Listenabsatz"/>
              <w:numPr>
                <w:ilvl w:val="0"/>
                <w:numId w:val="25"/>
              </w:numPr>
              <w:spacing w:line="276" w:lineRule="auto"/>
            </w:pPr>
            <w:r>
              <w:t>Geplante Bildsprache in internen Medien</w:t>
            </w:r>
          </w:p>
        </w:tc>
      </w:tr>
      <w:tr w:rsidR="00F952BE" w14:paraId="6272E82B" w14:textId="77777777" w:rsidTr="00AF4460">
        <w:tc>
          <w:tcPr>
            <w:tcW w:w="1413" w:type="dxa"/>
          </w:tcPr>
          <w:p w14:paraId="25A38DF8" w14:textId="77777777" w:rsidR="00F952BE" w:rsidRPr="00FC250F" w:rsidRDefault="00F952BE" w:rsidP="00F952BE">
            <w:pPr>
              <w:spacing w:line="276" w:lineRule="auto"/>
            </w:pPr>
            <w:r>
              <w:rPr>
                <w:color w:val="00B050"/>
              </w:rPr>
              <w:t>Green-print Thinking</w:t>
            </w:r>
          </w:p>
        </w:tc>
        <w:tc>
          <w:tcPr>
            <w:tcW w:w="7796" w:type="dxa"/>
          </w:tcPr>
          <w:p w14:paraId="0E8A26AA" w14:textId="403D4C3A" w:rsidR="00F952BE" w:rsidRPr="00FC250F" w:rsidRDefault="00F952BE" w:rsidP="00F952BE">
            <w:pPr>
              <w:spacing w:line="276" w:lineRule="auto"/>
              <w:rPr>
                <w:b/>
                <w:bCs/>
              </w:rPr>
            </w:pPr>
            <w:r>
              <w:rPr>
                <w:b/>
              </w:rPr>
              <w:t>Ressourcen, die Mitarbeitende durch Experimentieren</w:t>
            </w:r>
            <w:r w:rsidR="00AF4460">
              <w:rPr>
                <w:b/>
              </w:rPr>
              <w:t>/</w:t>
            </w:r>
            <w:r>
              <w:rPr>
                <w:b/>
              </w:rPr>
              <w:t>Lernen motivieren</w:t>
            </w:r>
          </w:p>
          <w:p w14:paraId="64F9FCF4" w14:textId="77777777" w:rsidR="00F952BE" w:rsidRPr="00FC250F" w:rsidRDefault="00F952BE" w:rsidP="00F952BE">
            <w:pPr>
              <w:pStyle w:val="Listenabsatz"/>
              <w:numPr>
                <w:ilvl w:val="0"/>
                <w:numId w:val="25"/>
              </w:numPr>
              <w:spacing w:line="276" w:lineRule="auto"/>
            </w:pPr>
            <w:r>
              <w:t>Diskussion und Feedback zur Funktionsweise</w:t>
            </w:r>
          </w:p>
          <w:p w14:paraId="656A1B7E" w14:textId="77777777" w:rsidR="00F952BE" w:rsidRPr="00FC250F" w:rsidRDefault="00F952BE" w:rsidP="00F952BE">
            <w:pPr>
              <w:pStyle w:val="Listenabsatz"/>
              <w:numPr>
                <w:ilvl w:val="0"/>
                <w:numId w:val="25"/>
              </w:numPr>
              <w:spacing w:line="276" w:lineRule="auto"/>
            </w:pPr>
            <w:r>
              <w:t>Peer-Review</w:t>
            </w:r>
          </w:p>
          <w:p w14:paraId="32AD9E78" w14:textId="77777777" w:rsidR="00F952BE" w:rsidRPr="00FC250F" w:rsidRDefault="00F952BE" w:rsidP="00F952BE">
            <w:pPr>
              <w:pStyle w:val="Listenabsatz"/>
              <w:numPr>
                <w:ilvl w:val="0"/>
                <w:numId w:val="25"/>
              </w:numPr>
              <w:spacing w:line="276" w:lineRule="auto"/>
            </w:pPr>
            <w:r>
              <w:t>Schulungen, Spielsimulationen</w:t>
            </w:r>
          </w:p>
          <w:p w14:paraId="49A5386F" w14:textId="77777777" w:rsidR="00F952BE" w:rsidRPr="00FC250F" w:rsidRDefault="00F952BE" w:rsidP="00F952BE">
            <w:pPr>
              <w:pStyle w:val="Listenabsatz"/>
              <w:numPr>
                <w:ilvl w:val="0"/>
                <w:numId w:val="25"/>
              </w:numPr>
              <w:spacing w:line="276" w:lineRule="auto"/>
            </w:pPr>
            <w:r>
              <w:t>Kommunikation durch Vorbilder</w:t>
            </w:r>
          </w:p>
        </w:tc>
      </w:tr>
      <w:tr w:rsidR="00F952BE" w14:paraId="752DE551" w14:textId="77777777" w:rsidTr="00AF4460">
        <w:tc>
          <w:tcPr>
            <w:tcW w:w="1413" w:type="dxa"/>
          </w:tcPr>
          <w:p w14:paraId="6D419E66" w14:textId="77777777" w:rsidR="00F952BE" w:rsidRPr="00FC250F" w:rsidRDefault="00F952BE" w:rsidP="00F952BE">
            <w:pPr>
              <w:spacing w:line="276" w:lineRule="auto"/>
            </w:pPr>
            <w:r>
              <w:t>White-print Thinking</w:t>
            </w:r>
          </w:p>
        </w:tc>
        <w:tc>
          <w:tcPr>
            <w:tcW w:w="7796" w:type="dxa"/>
          </w:tcPr>
          <w:p w14:paraId="096694A9" w14:textId="77777777" w:rsidR="00F952BE" w:rsidRPr="00FC250F" w:rsidRDefault="00F952BE" w:rsidP="00F952BE">
            <w:pPr>
              <w:spacing w:line="276" w:lineRule="auto"/>
              <w:rPr>
                <w:b/>
                <w:bCs/>
              </w:rPr>
            </w:pPr>
            <w:r>
              <w:rPr>
                <w:b/>
              </w:rPr>
              <w:t xml:space="preserve">Ressourcen, die eine offene Kommunikation fördern </w:t>
            </w:r>
          </w:p>
          <w:p w14:paraId="3F61D68F" w14:textId="77777777" w:rsidR="00F952BE" w:rsidRPr="00FC250F" w:rsidRDefault="00F952BE" w:rsidP="00F952BE">
            <w:pPr>
              <w:pStyle w:val="Listenabsatz"/>
              <w:numPr>
                <w:ilvl w:val="0"/>
                <w:numId w:val="26"/>
              </w:numPr>
              <w:spacing w:line="276" w:lineRule="auto"/>
            </w:pPr>
            <w:r>
              <w:t>Virale Botschaften</w:t>
            </w:r>
          </w:p>
          <w:p w14:paraId="27710A83" w14:textId="77777777" w:rsidR="00F952BE" w:rsidRPr="00FC250F" w:rsidRDefault="00F952BE" w:rsidP="00F952BE">
            <w:pPr>
              <w:pStyle w:val="Listenabsatz"/>
              <w:numPr>
                <w:ilvl w:val="0"/>
                <w:numId w:val="26"/>
              </w:numPr>
              <w:spacing w:line="276" w:lineRule="auto"/>
            </w:pPr>
            <w:r>
              <w:t>Einwände von Menschen, die nicht einverstanden sind</w:t>
            </w:r>
          </w:p>
          <w:p w14:paraId="36ACFFE8" w14:textId="77777777" w:rsidR="00F952BE" w:rsidRPr="00FC250F" w:rsidRDefault="00F952BE" w:rsidP="00F952BE">
            <w:pPr>
              <w:pStyle w:val="Listenabsatz"/>
              <w:numPr>
                <w:ilvl w:val="0"/>
                <w:numId w:val="26"/>
              </w:numPr>
              <w:spacing w:line="276" w:lineRule="auto"/>
            </w:pPr>
            <w:r>
              <w:t>Gruppendiskussionen</w:t>
            </w:r>
          </w:p>
          <w:p w14:paraId="25E24997" w14:textId="77777777" w:rsidR="00F952BE" w:rsidRPr="00FC250F" w:rsidRDefault="00F952BE" w:rsidP="0056450F">
            <w:pPr>
              <w:pStyle w:val="Listenabsatz"/>
              <w:keepNext/>
              <w:numPr>
                <w:ilvl w:val="0"/>
                <w:numId w:val="26"/>
              </w:numPr>
              <w:spacing w:line="276" w:lineRule="auto"/>
            </w:pPr>
            <w:r>
              <w:t>Brainstorming-Sitzungen</w:t>
            </w:r>
          </w:p>
        </w:tc>
      </w:tr>
    </w:tbl>
    <w:p w14:paraId="7CC34EDB" w14:textId="74444994" w:rsidR="00FC250F" w:rsidRDefault="0056450F" w:rsidP="0056450F">
      <w:pPr>
        <w:pStyle w:val="Beschriftung"/>
        <w:rPr>
          <w:lang w:val="en-GB"/>
        </w:rPr>
      </w:pPr>
      <w:r>
        <w:t xml:space="preserve">Tabelle </w:t>
      </w:r>
      <w:fldSimple w:instr=" SEQ Tabelle \* ARABIC ">
        <w:r w:rsidR="00BC07DB">
          <w:rPr>
            <w:noProof/>
          </w:rPr>
          <w:t>2</w:t>
        </w:r>
      </w:fldSimple>
      <w:r>
        <w:t>:</w:t>
      </w:r>
      <w:r w:rsidR="007A3E56">
        <w:t xml:space="preserve"> Kommunikationsressourcen für jeden „Thinking“-Weg.</w:t>
      </w:r>
    </w:p>
    <w:p w14:paraId="6BB52044" w14:textId="77777777" w:rsidR="00FC250F" w:rsidRDefault="00FC250F">
      <w:r>
        <w:br w:type="page"/>
      </w:r>
    </w:p>
    <w:p w14:paraId="1EA3C286" w14:textId="77777777" w:rsidR="00097067" w:rsidRDefault="00097067" w:rsidP="00097067">
      <w:pPr>
        <w:pStyle w:val="DIG2"/>
      </w:pPr>
      <w:bookmarkStart w:id="20" w:name="_Toc144812171"/>
      <w:bookmarkStart w:id="21" w:name="_Toc163138498"/>
      <w:r>
        <w:lastRenderedPageBreak/>
        <w:t>Steuerung</w:t>
      </w:r>
      <w:bookmarkEnd w:id="20"/>
      <w:bookmarkEnd w:id="21"/>
    </w:p>
    <w:p w14:paraId="0B6A3EDD" w14:textId="77777777" w:rsidR="00097067" w:rsidRDefault="00097067" w:rsidP="00AF4460">
      <w:pPr>
        <w:pStyle w:val="DIGText"/>
      </w:pPr>
      <w:r>
        <w:t>Ohne Steuerung gleichen Veränderungsprozesse einem „führerlosen Zug“. Steuerung bedeutet, mithilfe von Rück- und Vorkopplungsschleifen den Fortschritt zu bewerten, die Ergebnisse zu überdenken und den Prozess (neu) zu planen. Mögliche Antworten liefern diese drei Fragen:</w:t>
      </w:r>
    </w:p>
    <w:p w14:paraId="05FA4FE6" w14:textId="6F611252" w:rsidR="00097067" w:rsidRDefault="00D011CF" w:rsidP="00D42918">
      <w:pPr>
        <w:pStyle w:val="DIGText"/>
        <w:numPr>
          <w:ilvl w:val="6"/>
          <w:numId w:val="29"/>
        </w:numPr>
        <w:ind w:left="709" w:right="848"/>
      </w:pPr>
      <w:r w:rsidRPr="00D011CF">
        <w:rPr>
          <w:b/>
        </w:rPr>
        <w:t>Bewertung des Fortschritts:</w:t>
      </w:r>
      <w:r>
        <w:t xml:space="preserve"> </w:t>
      </w:r>
      <w:r w:rsidR="00097067">
        <w:t>Was ist bisher geschehen und was geschieht jetzt?</w:t>
      </w:r>
    </w:p>
    <w:p w14:paraId="6ED7D317" w14:textId="7A08C3CE" w:rsidR="00097067" w:rsidRDefault="00D42918" w:rsidP="00D42918">
      <w:pPr>
        <w:pStyle w:val="DIGText"/>
        <w:numPr>
          <w:ilvl w:val="6"/>
          <w:numId w:val="29"/>
        </w:numPr>
        <w:ind w:left="709" w:right="848"/>
      </w:pPr>
      <w:r>
        <w:rPr>
          <w:noProof/>
          <w:lang w:val="en-GB"/>
        </w:rPr>
        <mc:AlternateContent>
          <mc:Choice Requires="wps">
            <w:drawing>
              <wp:anchor distT="0" distB="0" distL="114300" distR="114300" simplePos="0" relativeHeight="251660303" behindDoc="0" locked="0" layoutInCell="1" allowOverlap="1" wp14:anchorId="57C2FA66" wp14:editId="3D7109D2">
                <wp:simplePos x="0" y="0"/>
                <wp:positionH relativeFrom="column">
                  <wp:posOffset>4755425</wp:posOffset>
                </wp:positionH>
                <wp:positionV relativeFrom="paragraph">
                  <wp:posOffset>46627</wp:posOffset>
                </wp:positionV>
                <wp:extent cx="1666875" cy="589370"/>
                <wp:effectExtent l="24448" t="0" r="14922" b="14923"/>
                <wp:wrapNone/>
                <wp:docPr id="1182347294" name="Pfeil: nach oben gekrümmt 34"/>
                <wp:cNvGraphicFramePr/>
                <a:graphic xmlns:a="http://schemas.openxmlformats.org/drawingml/2006/main">
                  <a:graphicData uri="http://schemas.microsoft.com/office/word/2010/wordprocessingShape">
                    <wps:wsp>
                      <wps:cNvSpPr/>
                      <wps:spPr>
                        <a:xfrm rot="16200000">
                          <a:off x="0" y="0"/>
                          <a:ext cx="1666875" cy="589370"/>
                        </a:xfrm>
                        <a:prstGeom prst="curved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8ACBD3"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34" o:spid="_x0000_s1026" type="#_x0000_t104" style="position:absolute;margin-left:374.45pt;margin-top:3.65pt;width:131.25pt;height:46.4pt;rotation:-90;z-index:251660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" adj="17781,20645,5400" fillcolor="#e9550d [3204]" strokecolor="#220c02 [484]" strokeweight="1pt"/>
            </w:pict>
          </mc:Fallback>
        </mc:AlternateContent>
      </w:r>
      <w:r w:rsidR="00DB60A3" w:rsidRPr="00DB60A3">
        <w:rPr>
          <w:b/>
        </w:rPr>
        <w:t>Ergebnisse überdenken:</w:t>
      </w:r>
      <w:r w:rsidR="00DB60A3" w:rsidRPr="00DB60A3">
        <w:t xml:space="preserve"> </w:t>
      </w:r>
      <w:r w:rsidR="00097067">
        <w:t>Sind wir immer noch willens und imstande, das umzusetzen, was wir uns vorgenommen haben?</w:t>
      </w:r>
    </w:p>
    <w:p w14:paraId="68C9FD75" w14:textId="25215089" w:rsidR="00097067" w:rsidRDefault="00DB60A3" w:rsidP="00D42918">
      <w:pPr>
        <w:pStyle w:val="DIGText"/>
        <w:numPr>
          <w:ilvl w:val="6"/>
          <w:numId w:val="29"/>
        </w:numPr>
        <w:ind w:left="709" w:right="848"/>
      </w:pPr>
      <w:r w:rsidRPr="00DB60A3">
        <w:rPr>
          <w:b/>
        </w:rPr>
        <w:t>(Neu-)Planung des Prozesses:</w:t>
      </w:r>
      <w:r>
        <w:t xml:space="preserve"> </w:t>
      </w:r>
      <w:r w:rsidR="00097067">
        <w:t>Wie gehen wir weiter vor und welche Absichten verfolgen wir zurzeit?</w:t>
      </w:r>
    </w:p>
    <w:p w14:paraId="280D651F" w14:textId="7D57596A" w:rsidR="00097067" w:rsidRDefault="00097067" w:rsidP="00097067">
      <w:pPr>
        <w:pStyle w:val="DIGText"/>
      </w:pPr>
    </w:p>
    <w:p w14:paraId="24ED1428" w14:textId="34AF8E5D" w:rsidR="00097067" w:rsidRDefault="00097067" w:rsidP="00097067">
      <w:pPr>
        <w:pStyle w:val="DIGText"/>
        <w:rPr>
          <w:lang w:val="en-GB"/>
        </w:rPr>
      </w:pPr>
    </w:p>
    <w:p w14:paraId="362AF75B" w14:textId="1E58234B" w:rsidR="0007636A" w:rsidRPr="00DA01D8" w:rsidRDefault="0007636A" w:rsidP="0007636A">
      <w:pPr>
        <w:pStyle w:val="DIGText"/>
        <w:rPr>
          <w:lang w:val="en-GB"/>
        </w:rPr>
      </w:pPr>
    </w:p>
    <w:p w14:paraId="29603A12" w14:textId="77777777" w:rsidR="0007636A" w:rsidRPr="00DA01D8" w:rsidRDefault="0007636A" w:rsidP="0007636A">
      <w:pPr>
        <w:pStyle w:val="DIGText"/>
        <w:rPr>
          <w:lang w:val="en-GB"/>
        </w:rPr>
      </w:pPr>
    </w:p>
    <w:p w14:paraId="6BA0A079" w14:textId="77777777" w:rsidR="0094386D" w:rsidRDefault="0094386D">
      <w:r>
        <w:br w:type="page"/>
      </w:r>
    </w:p>
    <w:p w14:paraId="0AF11920" w14:textId="77777777" w:rsidR="009C43E3" w:rsidRDefault="009C43E3" w:rsidP="009C43E3">
      <w:pPr>
        <w:pStyle w:val="DIG0"/>
      </w:pPr>
      <w:bookmarkStart w:id="22" w:name="_Toc163138499"/>
      <w:r>
        <w:lastRenderedPageBreak/>
        <w:t>Quellenverzeichnis</w:t>
      </w:r>
      <w:bookmarkEnd w:id="22"/>
    </w:p>
    <w:p w14:paraId="5E5DA0E9" w14:textId="77777777" w:rsidR="009C43E3" w:rsidRPr="00117D49" w:rsidRDefault="009C43E3" w:rsidP="00400CE4">
      <w:pPr>
        <w:pStyle w:val="DIGText"/>
        <w:ind w:left="426" w:hanging="426"/>
      </w:pPr>
      <w:r w:rsidRPr="00BC0A1A">
        <w:rPr>
          <w:lang w:val="en-US"/>
        </w:rPr>
        <w:t xml:space="preserve">De Caluwé, L. &amp; H. Vermaak (2003): </w:t>
      </w:r>
      <w:r w:rsidRPr="00BC0A1A">
        <w:rPr>
          <w:i/>
          <w:lang w:val="en-US"/>
        </w:rPr>
        <w:t xml:space="preserve">Learning to change: A guide for </w:t>
      </w:r>
      <w:proofErr w:type="spellStart"/>
      <w:r w:rsidRPr="00BC0A1A">
        <w:rPr>
          <w:i/>
          <w:lang w:val="en-US"/>
        </w:rPr>
        <w:t>organisation</w:t>
      </w:r>
      <w:proofErr w:type="spellEnd"/>
      <w:r w:rsidRPr="00BC0A1A">
        <w:rPr>
          <w:i/>
          <w:lang w:val="en-US"/>
        </w:rPr>
        <w:t xml:space="preserve"> change agents</w:t>
      </w:r>
      <w:r w:rsidRPr="00BC0A1A">
        <w:rPr>
          <w:lang w:val="en-US"/>
        </w:rPr>
        <w:t xml:space="preserve">. </w:t>
      </w:r>
      <w:r>
        <w:t xml:space="preserve">SAGE Publications, Inc. </w:t>
      </w:r>
    </w:p>
    <w:p w14:paraId="48F30501" w14:textId="77777777" w:rsidR="009C43E3" w:rsidRPr="00097067" w:rsidRDefault="009C43E3" w:rsidP="00400CE4">
      <w:pPr>
        <w:ind w:left="426" w:hanging="426"/>
        <w:jc w:val="both"/>
      </w:pPr>
      <w:r>
        <w:t>Groth, A. (2011): Führungsstark im Wandel. Change Leadership für das mittlere Management. 1. Auflage. Frankfurt a. M.: Campus.</w:t>
      </w:r>
    </w:p>
    <w:p w14:paraId="2E13C298" w14:textId="77777777" w:rsidR="009C43E3" w:rsidRPr="00117D49" w:rsidRDefault="009C43E3" w:rsidP="00400CE4">
      <w:pPr>
        <w:ind w:left="426" w:hanging="426"/>
        <w:jc w:val="both"/>
      </w:pPr>
      <w:proofErr w:type="spellStart"/>
      <w:r>
        <w:t>Jachtchenko</w:t>
      </w:r>
      <w:proofErr w:type="spellEnd"/>
      <w:r>
        <w:t>, W. (2021): Die 5 Rollen einer Führungskraft. 2. Auflage. Oakland Park: Remote Verlag.</w:t>
      </w:r>
    </w:p>
    <w:p w14:paraId="471D02C8" w14:textId="77777777" w:rsidR="009C43E3" w:rsidRPr="00BC0A1A" w:rsidRDefault="009C43E3" w:rsidP="00400CE4">
      <w:pPr>
        <w:ind w:left="426" w:hanging="426"/>
        <w:jc w:val="both"/>
        <w:rPr>
          <w:lang w:val="en-US"/>
        </w:rPr>
      </w:pPr>
      <w:r w:rsidRPr="00BC0A1A">
        <w:rPr>
          <w:lang w:val="en-US"/>
        </w:rPr>
        <w:t xml:space="preserve">Kotter, J. P. (2012): Leading Change. Boston: Harvard Business Review Press. </w:t>
      </w:r>
    </w:p>
    <w:p w14:paraId="3F008A06" w14:textId="77777777" w:rsidR="009C43E3" w:rsidRDefault="009C43E3" w:rsidP="00400CE4">
      <w:pPr>
        <w:ind w:left="426" w:hanging="426"/>
        <w:jc w:val="both"/>
      </w:pPr>
      <w:r w:rsidRPr="00BC0A1A">
        <w:rPr>
          <w:lang w:val="en-US"/>
        </w:rPr>
        <w:t xml:space="preserve">Kotter Inc. (2023): The 8 Steps for Leading Change. </w:t>
      </w:r>
      <w:r>
        <w:t>Abgerufen am 24.07.2023, https://www.kotterinc.com/methodology/8-steps/</w:t>
      </w:r>
    </w:p>
    <w:p w14:paraId="12BBDA14" w14:textId="77777777" w:rsidR="009C43E3" w:rsidRPr="00BC0A1A" w:rsidRDefault="009C43E3" w:rsidP="00400CE4">
      <w:pPr>
        <w:ind w:left="426" w:hanging="426"/>
        <w:jc w:val="both"/>
        <w:rPr>
          <w:lang w:val="en-US"/>
        </w:rPr>
      </w:pPr>
      <w:r w:rsidRPr="00BC0A1A">
        <w:rPr>
          <w:lang w:val="en-US"/>
        </w:rPr>
        <w:t>Lewin, K. (1947): Group Decision and Social Change. In: T. Newcomb &amp; E. Hartley (</w:t>
      </w:r>
      <w:proofErr w:type="spellStart"/>
      <w:r w:rsidRPr="00BC0A1A">
        <w:rPr>
          <w:lang w:val="en-US"/>
        </w:rPr>
        <w:t>Hrsg</w:t>
      </w:r>
      <w:proofErr w:type="spellEnd"/>
      <w:r w:rsidRPr="00BC0A1A">
        <w:rPr>
          <w:lang w:val="en-US"/>
        </w:rPr>
        <w:t>.): Readings in Social Psychology (S. 197–211). New York: Holt, Rinehart &amp; Winston.</w:t>
      </w:r>
    </w:p>
    <w:p w14:paraId="4BA9F932" w14:textId="77777777" w:rsidR="009C43E3" w:rsidRPr="00097067" w:rsidRDefault="009C43E3" w:rsidP="00400CE4">
      <w:pPr>
        <w:ind w:left="426" w:hanging="426"/>
        <w:jc w:val="both"/>
      </w:pPr>
      <w:r w:rsidRPr="00BC0A1A">
        <w:rPr>
          <w:lang w:val="en-US"/>
        </w:rPr>
        <w:t xml:space="preserve">Nemeyer, D. &amp; T. Oltmanns (2010): </w:t>
      </w:r>
      <w:proofErr w:type="spellStart"/>
      <w:r w:rsidRPr="00BC0A1A">
        <w:rPr>
          <w:lang w:val="en-US"/>
        </w:rPr>
        <w:t>Machtfrage</w:t>
      </w:r>
      <w:proofErr w:type="spellEnd"/>
      <w:r w:rsidRPr="00BC0A1A">
        <w:rPr>
          <w:lang w:val="en-US"/>
        </w:rPr>
        <w:t xml:space="preserve"> Change. </w:t>
      </w:r>
      <w:r>
        <w:t>Warum Veränderungsprojekte meist auf Führungsebene scheitern und wie Sie es besser machen. Frankfurt a. M.: Campus.</w:t>
      </w:r>
    </w:p>
    <w:p w14:paraId="52C9DB63" w14:textId="77777777" w:rsidR="009C43E3" w:rsidRPr="00097067" w:rsidRDefault="009C43E3" w:rsidP="00400CE4">
      <w:pPr>
        <w:ind w:left="426" w:hanging="426"/>
        <w:jc w:val="both"/>
      </w:pPr>
      <w:r>
        <w:t xml:space="preserve">Roth, S. (2000): Emotionen im Visier. Neue Wege des Change Managements. In: </w:t>
      </w:r>
      <w:proofErr w:type="spellStart"/>
      <w:r>
        <w:t>OrganisationsEntwicklung</w:t>
      </w:r>
      <w:proofErr w:type="spellEnd"/>
      <w:r>
        <w:t xml:space="preserve"> 2 (02), S. 14–21. </w:t>
      </w:r>
    </w:p>
    <w:p w14:paraId="24F25835" w14:textId="77777777" w:rsidR="009C43E3" w:rsidRPr="00097067" w:rsidRDefault="009C43E3" w:rsidP="00400CE4">
      <w:pPr>
        <w:ind w:left="426" w:hanging="426"/>
        <w:jc w:val="both"/>
      </w:pPr>
      <w:r>
        <w:t xml:space="preserve">Rank, S. &amp; R. Scheinpflug (2008): Change Management in der Praxis. 2. Auflage. Berlin: Erich Schmidt. </w:t>
      </w:r>
    </w:p>
    <w:p w14:paraId="002EAAAC" w14:textId="77777777" w:rsidR="009C43E3" w:rsidRPr="00097067" w:rsidRDefault="009C43E3" w:rsidP="00400CE4">
      <w:pPr>
        <w:ind w:left="426" w:hanging="426"/>
        <w:jc w:val="both"/>
      </w:pPr>
      <w:proofErr w:type="spellStart"/>
      <w:r>
        <w:t>Vahs</w:t>
      </w:r>
      <w:proofErr w:type="spellEnd"/>
      <w:r>
        <w:t xml:space="preserve">, D. &amp; A. </w:t>
      </w:r>
      <w:proofErr w:type="spellStart"/>
      <w:r>
        <w:t>Weiand</w:t>
      </w:r>
      <w:proofErr w:type="spellEnd"/>
      <w:r>
        <w:t xml:space="preserve"> (2013): Workbook Change Management. Methoden und Technik. 2. Auflage. Stuttgart: Schäffer-Poeschel. </w:t>
      </w:r>
    </w:p>
    <w:p w14:paraId="19562B8E" w14:textId="77777777" w:rsidR="009C43E3" w:rsidRPr="00BC0A1A" w:rsidRDefault="009C43E3" w:rsidP="00400CE4">
      <w:pPr>
        <w:ind w:left="426" w:hanging="426"/>
        <w:jc w:val="both"/>
        <w:rPr>
          <w:lang w:val="en-US"/>
        </w:rPr>
      </w:pPr>
      <w:proofErr w:type="spellStart"/>
      <w:r>
        <w:t>Vahs</w:t>
      </w:r>
      <w:proofErr w:type="spellEnd"/>
      <w:r>
        <w:t xml:space="preserve">, D. (2019): Organisation. Ein Lehr- und Managementbuch. </w:t>
      </w:r>
      <w:r w:rsidRPr="00BC0A1A">
        <w:rPr>
          <w:lang w:val="en-US"/>
        </w:rPr>
        <w:t xml:space="preserve">10. </w:t>
      </w:r>
      <w:proofErr w:type="spellStart"/>
      <w:r w:rsidRPr="00BC0A1A">
        <w:rPr>
          <w:lang w:val="en-US"/>
        </w:rPr>
        <w:t>Auflage</w:t>
      </w:r>
      <w:proofErr w:type="spellEnd"/>
      <w:r w:rsidRPr="00BC0A1A">
        <w:rPr>
          <w:lang w:val="en-US"/>
        </w:rPr>
        <w:t>. Stuttgart: Schäffer-Poeschel.</w:t>
      </w:r>
    </w:p>
    <w:p w14:paraId="19D19A5E" w14:textId="77777777" w:rsidR="009C43E3" w:rsidRPr="00060CB7" w:rsidRDefault="009C43E3" w:rsidP="00400CE4">
      <w:pPr>
        <w:ind w:left="426" w:hanging="426"/>
        <w:jc w:val="both"/>
      </w:pPr>
      <w:r w:rsidRPr="00BC0A1A">
        <w:rPr>
          <w:lang w:val="en-US"/>
        </w:rPr>
        <w:t xml:space="preserve">Vermaak, H. &amp; L. de Caluwé (2018): The Colors of Change Revisited: Situating and Describing the Theory and its Practical Applications. </w:t>
      </w:r>
      <w:r>
        <w:t>10.1108/S0897-301620180000026005.</w:t>
      </w:r>
    </w:p>
    <w:p w14:paraId="191BB756" w14:textId="517F5135" w:rsidR="009C43E3" w:rsidRPr="0052054D" w:rsidRDefault="009C43E3" w:rsidP="00400CE4">
      <w:pPr>
        <w:ind w:left="426" w:hanging="426"/>
        <w:jc w:val="both"/>
      </w:pPr>
      <w:proofErr w:type="spellStart"/>
      <w:r>
        <w:t>Vermaak</w:t>
      </w:r>
      <w:proofErr w:type="spellEnd"/>
      <w:r>
        <w:t xml:space="preserve">, H. &amp; L. de </w:t>
      </w:r>
      <w:proofErr w:type="spellStart"/>
      <w:r>
        <w:t>Caluwé</w:t>
      </w:r>
      <w:proofErr w:type="spellEnd"/>
      <w:r>
        <w:t xml:space="preserve"> (2019): </w:t>
      </w:r>
      <w:r>
        <w:rPr>
          <w:i/>
        </w:rPr>
        <w:t xml:space="preserve"> </w:t>
      </w:r>
      <w:proofErr w:type="spellStart"/>
      <w:r>
        <w:rPr>
          <w:i/>
        </w:rPr>
        <w:t>Leren</w:t>
      </w:r>
      <w:proofErr w:type="spellEnd"/>
      <w:r>
        <w:rPr>
          <w:i/>
        </w:rPr>
        <w:t xml:space="preserve"> </w:t>
      </w:r>
      <w:proofErr w:type="spellStart"/>
      <w:r>
        <w:rPr>
          <w:i/>
        </w:rPr>
        <w:t>veranderen</w:t>
      </w:r>
      <w:proofErr w:type="spellEnd"/>
      <w:r>
        <w:rPr>
          <w:i/>
        </w:rPr>
        <w:t xml:space="preserve">: </w:t>
      </w:r>
      <w:proofErr w:type="spellStart"/>
      <w:r>
        <w:rPr>
          <w:i/>
        </w:rPr>
        <w:t>Kennis</w:t>
      </w:r>
      <w:proofErr w:type="spellEnd"/>
      <w:r>
        <w:rPr>
          <w:i/>
        </w:rPr>
        <w:t xml:space="preserve"> </w:t>
      </w:r>
      <w:proofErr w:type="spellStart"/>
      <w:r>
        <w:rPr>
          <w:i/>
        </w:rPr>
        <w:t>voor</w:t>
      </w:r>
      <w:proofErr w:type="spellEnd"/>
      <w:r>
        <w:rPr>
          <w:i/>
        </w:rPr>
        <w:t xml:space="preserve"> </w:t>
      </w:r>
      <w:proofErr w:type="spellStart"/>
      <w:r>
        <w:rPr>
          <w:i/>
        </w:rPr>
        <w:t>veranderaars</w:t>
      </w:r>
      <w:proofErr w:type="spellEnd"/>
      <w:r>
        <w:rPr>
          <w:i/>
        </w:rPr>
        <w:t xml:space="preserve"> in </w:t>
      </w:r>
      <w:proofErr w:type="spellStart"/>
      <w:r>
        <w:rPr>
          <w:i/>
        </w:rPr>
        <w:t>opleiding</w:t>
      </w:r>
      <w:proofErr w:type="spellEnd"/>
      <w:r>
        <w:rPr>
          <w:i/>
        </w:rPr>
        <w:t xml:space="preserve"> en </w:t>
      </w:r>
      <w:proofErr w:type="spellStart"/>
      <w:r>
        <w:rPr>
          <w:i/>
        </w:rPr>
        <w:t>praktijk</w:t>
      </w:r>
      <w:proofErr w:type="spellEnd"/>
      <w:r>
        <w:t xml:space="preserve">. Dritte, vollständig überarbeitete Auflage. Deventer, </w:t>
      </w:r>
      <w:proofErr w:type="spellStart"/>
      <w:r>
        <w:t>Vakmedianet</w:t>
      </w:r>
      <w:proofErr w:type="spellEnd"/>
      <w:r>
        <w:t xml:space="preserve">. </w:t>
      </w:r>
    </w:p>
    <w:p w14:paraId="57552A33" w14:textId="77777777" w:rsidR="009C43E3" w:rsidRPr="00BC0A1A" w:rsidRDefault="009C43E3" w:rsidP="009C43E3">
      <w:pPr>
        <w:ind w:left="426" w:hanging="426"/>
      </w:pPr>
    </w:p>
    <w:p w14:paraId="7940CF41" w14:textId="77777777" w:rsidR="00245849" w:rsidRDefault="00245849" w:rsidP="00245849">
      <w:pPr>
        <w:pStyle w:val="DIG1"/>
        <w:numPr>
          <w:ilvl w:val="0"/>
          <w:numId w:val="0"/>
        </w:numPr>
      </w:pPr>
      <w:bookmarkStart w:id="23" w:name="_Toc163138500"/>
      <w:r>
        <w:lastRenderedPageBreak/>
        <w:t>Anhang 1: Diagnosematrix</w:t>
      </w:r>
      <w:bookmarkEnd w:id="23"/>
    </w:p>
    <w:p w14:paraId="465BF623" w14:textId="77777777" w:rsidR="0096715B" w:rsidRPr="0096715B" w:rsidRDefault="0096715B" w:rsidP="0096715B">
      <w:pPr>
        <w:rPr>
          <w:lang w:val="en-GB"/>
        </w:rPr>
      </w:pPr>
    </w:p>
    <w:tbl>
      <w:tblPr>
        <w:tblStyle w:val="Tabellenraster"/>
        <w:tblW w:w="10353" w:type="dxa"/>
        <w:jc w:val="center"/>
        <w:tblLook w:val="04A0" w:firstRow="1" w:lastRow="0" w:firstColumn="1" w:lastColumn="0" w:noHBand="0" w:noVBand="1"/>
      </w:tblPr>
      <w:tblGrid>
        <w:gridCol w:w="1281"/>
        <w:gridCol w:w="2268"/>
        <w:gridCol w:w="2268"/>
        <w:gridCol w:w="2268"/>
        <w:gridCol w:w="2268"/>
      </w:tblGrid>
      <w:tr w:rsidR="009F73C3" w:rsidRPr="00117D49" w14:paraId="1A9A2D70" w14:textId="77777777" w:rsidTr="00CA43DF">
        <w:trPr>
          <w:trHeight w:val="525"/>
          <w:jc w:val="center"/>
        </w:trPr>
        <w:tc>
          <w:tcPr>
            <w:tcW w:w="1281" w:type="dxa"/>
            <w:hideMark/>
          </w:tcPr>
          <w:p w14:paraId="50FE6A91" w14:textId="77777777" w:rsidR="009F73C3" w:rsidRPr="00117D49" w:rsidRDefault="009F73C3" w:rsidP="00302CFE">
            <w:pPr>
              <w:rPr>
                <w:rFonts w:cs="Arial"/>
                <w:color w:val="E9550D" w:themeColor="accent1"/>
                <w:sz w:val="20"/>
                <w:szCs w:val="20"/>
              </w:rPr>
            </w:pPr>
            <w:r>
              <w:rPr>
                <w:b/>
                <w:color w:val="E9550D" w:themeColor="accent1"/>
                <w:sz w:val="20"/>
              </w:rPr>
              <w:t>Farbmodell</w:t>
            </w:r>
          </w:p>
        </w:tc>
        <w:tc>
          <w:tcPr>
            <w:tcW w:w="2268" w:type="dxa"/>
            <w:hideMark/>
          </w:tcPr>
          <w:p w14:paraId="4B4B0BF3" w14:textId="77777777" w:rsidR="009F73C3" w:rsidRPr="00117D49" w:rsidRDefault="009F73C3" w:rsidP="00302CFE">
            <w:pPr>
              <w:spacing w:after="160"/>
              <w:rPr>
                <w:rFonts w:cs="Arial"/>
                <w:color w:val="E9550D" w:themeColor="accent1"/>
                <w:sz w:val="20"/>
                <w:szCs w:val="20"/>
              </w:rPr>
            </w:pPr>
            <w:r>
              <w:rPr>
                <w:b/>
                <w:color w:val="E9550D" w:themeColor="accent1"/>
                <w:sz w:val="20"/>
              </w:rPr>
              <w:t xml:space="preserve">Einzelperson </w:t>
            </w:r>
          </w:p>
        </w:tc>
        <w:tc>
          <w:tcPr>
            <w:tcW w:w="2268" w:type="dxa"/>
            <w:hideMark/>
          </w:tcPr>
          <w:p w14:paraId="191649DD" w14:textId="77777777" w:rsidR="009F73C3" w:rsidRPr="00117D49" w:rsidRDefault="009F73C3" w:rsidP="00302CFE">
            <w:pPr>
              <w:spacing w:after="160"/>
              <w:rPr>
                <w:rFonts w:cs="Arial"/>
                <w:color w:val="E9550D" w:themeColor="accent1"/>
                <w:sz w:val="20"/>
                <w:szCs w:val="20"/>
              </w:rPr>
            </w:pPr>
            <w:r>
              <w:rPr>
                <w:b/>
                <w:color w:val="E9550D" w:themeColor="accent1"/>
                <w:sz w:val="20"/>
              </w:rPr>
              <w:t>Gruppe</w:t>
            </w:r>
          </w:p>
        </w:tc>
        <w:tc>
          <w:tcPr>
            <w:tcW w:w="2268" w:type="dxa"/>
          </w:tcPr>
          <w:p w14:paraId="071C5BEF" w14:textId="77777777" w:rsidR="009F73C3" w:rsidRPr="00117D49" w:rsidRDefault="009F73C3" w:rsidP="00302CFE">
            <w:pPr>
              <w:rPr>
                <w:rFonts w:cs="Arial"/>
                <w:b/>
                <w:bCs/>
                <w:color w:val="E9550D" w:themeColor="accent1"/>
                <w:sz w:val="20"/>
                <w:szCs w:val="20"/>
              </w:rPr>
            </w:pPr>
            <w:r>
              <w:rPr>
                <w:b/>
                <w:color w:val="E9550D" w:themeColor="accent1"/>
                <w:sz w:val="20"/>
              </w:rPr>
              <w:t>Organisation</w:t>
            </w:r>
          </w:p>
        </w:tc>
        <w:tc>
          <w:tcPr>
            <w:tcW w:w="2268" w:type="dxa"/>
          </w:tcPr>
          <w:p w14:paraId="65FF9F96" w14:textId="77777777" w:rsidR="009F73C3" w:rsidRDefault="009F73C3" w:rsidP="00302CFE">
            <w:pPr>
              <w:rPr>
                <w:rFonts w:cs="Arial"/>
                <w:b/>
                <w:bCs/>
                <w:color w:val="E9550D" w:themeColor="accent1"/>
                <w:sz w:val="20"/>
                <w:szCs w:val="20"/>
              </w:rPr>
            </w:pPr>
            <w:r>
              <w:rPr>
                <w:b/>
                <w:color w:val="E9550D" w:themeColor="accent1"/>
                <w:sz w:val="20"/>
              </w:rPr>
              <w:t>Umgebung</w:t>
            </w:r>
          </w:p>
        </w:tc>
      </w:tr>
      <w:tr w:rsidR="009F73C3" w:rsidRPr="00FA28A2" w14:paraId="53A01C83" w14:textId="77777777" w:rsidTr="00CA43DF">
        <w:trPr>
          <w:jc w:val="center"/>
        </w:trPr>
        <w:tc>
          <w:tcPr>
            <w:tcW w:w="1281" w:type="dxa"/>
          </w:tcPr>
          <w:p w14:paraId="27CDE367" w14:textId="77777777" w:rsidR="009F73C3" w:rsidRPr="00FA28A2" w:rsidRDefault="009F73C3" w:rsidP="00302CFE">
            <w:pPr>
              <w:rPr>
                <w:sz w:val="18"/>
                <w:szCs w:val="18"/>
              </w:rPr>
            </w:pPr>
            <w:r>
              <w:rPr>
                <w:color w:val="D2AA00"/>
                <w:sz w:val="18"/>
              </w:rPr>
              <w:t>Yellow-print Thinking</w:t>
            </w:r>
          </w:p>
        </w:tc>
        <w:tc>
          <w:tcPr>
            <w:tcW w:w="2268" w:type="dxa"/>
          </w:tcPr>
          <w:p w14:paraId="2099A55C" w14:textId="77777777" w:rsidR="009F73C3" w:rsidRDefault="009F73C3" w:rsidP="00302CFE">
            <w:pPr>
              <w:rPr>
                <w:rFonts w:cs="Arial"/>
                <w:sz w:val="18"/>
                <w:szCs w:val="18"/>
              </w:rPr>
            </w:pPr>
            <w:r>
              <w:rPr>
                <w:sz w:val="18"/>
              </w:rPr>
              <w:t>1. Weiß diese Person, was in der Organisation vor sich geht?</w:t>
            </w:r>
          </w:p>
          <w:p w14:paraId="41698414" w14:textId="77777777" w:rsidR="009F73C3" w:rsidRDefault="009F73C3" w:rsidP="00302CFE">
            <w:pPr>
              <w:rPr>
                <w:sz w:val="18"/>
                <w:szCs w:val="18"/>
              </w:rPr>
            </w:pPr>
            <w:r>
              <w:rPr>
                <w:sz w:val="18"/>
              </w:rPr>
              <w:t>2. Was sind die eigentlichen Absichten dieser Person?</w:t>
            </w:r>
          </w:p>
          <w:p w14:paraId="07FCBBF3" w14:textId="77777777" w:rsidR="009F73C3" w:rsidRPr="00FA28A2" w:rsidRDefault="009F73C3" w:rsidP="00302CFE">
            <w:pPr>
              <w:rPr>
                <w:sz w:val="18"/>
                <w:szCs w:val="18"/>
              </w:rPr>
            </w:pPr>
            <w:r>
              <w:rPr>
                <w:sz w:val="18"/>
              </w:rPr>
              <w:t>3. Hat diese Person im Vorstand eine gewisse Beliebtheit?</w:t>
            </w:r>
          </w:p>
        </w:tc>
        <w:tc>
          <w:tcPr>
            <w:tcW w:w="2268" w:type="dxa"/>
          </w:tcPr>
          <w:p w14:paraId="05C3141A" w14:textId="77777777" w:rsidR="009F73C3" w:rsidRDefault="009F73C3" w:rsidP="00302CFE">
            <w:pPr>
              <w:rPr>
                <w:sz w:val="18"/>
                <w:szCs w:val="18"/>
              </w:rPr>
            </w:pPr>
            <w:r>
              <w:rPr>
                <w:sz w:val="18"/>
              </w:rPr>
              <w:t>1. Wer redet mit wem und wer nicht?</w:t>
            </w:r>
          </w:p>
          <w:p w14:paraId="27E6CD1D" w14:textId="77777777" w:rsidR="009F73C3" w:rsidRDefault="009F73C3" w:rsidP="00302CFE">
            <w:pPr>
              <w:rPr>
                <w:sz w:val="18"/>
                <w:szCs w:val="18"/>
              </w:rPr>
            </w:pPr>
            <w:r>
              <w:rPr>
                <w:sz w:val="18"/>
              </w:rPr>
              <w:t>2. Gibt es Personen, die zwei Rollen ausfüllen?</w:t>
            </w:r>
          </w:p>
          <w:p w14:paraId="5C5796B1" w14:textId="77777777" w:rsidR="009F73C3" w:rsidRPr="00FA28A2" w:rsidRDefault="009F73C3" w:rsidP="00302CFE">
            <w:pPr>
              <w:rPr>
                <w:sz w:val="18"/>
                <w:szCs w:val="18"/>
              </w:rPr>
            </w:pPr>
            <w:r>
              <w:rPr>
                <w:sz w:val="18"/>
              </w:rPr>
              <w:t>3. Wer führt und welchen Handlungsspielraum hat diese Person?</w:t>
            </w:r>
          </w:p>
        </w:tc>
        <w:tc>
          <w:tcPr>
            <w:tcW w:w="2268" w:type="dxa"/>
          </w:tcPr>
          <w:p w14:paraId="273CF73E" w14:textId="77777777" w:rsidR="009F73C3" w:rsidRPr="0069629E" w:rsidRDefault="009F73C3" w:rsidP="00302CFE">
            <w:pPr>
              <w:rPr>
                <w:sz w:val="18"/>
                <w:szCs w:val="18"/>
              </w:rPr>
            </w:pPr>
            <w:r>
              <w:rPr>
                <w:sz w:val="18"/>
              </w:rPr>
              <w:t>1. Wie hoch sind die Chancen, einen internen Konsens zu erzielen?</w:t>
            </w:r>
            <w:r>
              <w:rPr>
                <w:sz w:val="18"/>
              </w:rPr>
              <w:br/>
              <w:t>2. Wer sind die (informellen) Führungskräfte?</w:t>
            </w:r>
            <w:r>
              <w:rPr>
                <w:sz w:val="18"/>
              </w:rPr>
              <w:br/>
              <w:t>3. Was will die Hauptverwaltung?</w:t>
            </w:r>
          </w:p>
        </w:tc>
        <w:tc>
          <w:tcPr>
            <w:tcW w:w="2268" w:type="dxa"/>
          </w:tcPr>
          <w:p w14:paraId="68E5D16C" w14:textId="77777777" w:rsidR="009F73C3" w:rsidRPr="00FA28A2" w:rsidRDefault="009F73C3" w:rsidP="00302CFE">
            <w:pPr>
              <w:rPr>
                <w:sz w:val="18"/>
                <w:szCs w:val="18"/>
              </w:rPr>
            </w:pPr>
            <w:r>
              <w:rPr>
                <w:sz w:val="18"/>
              </w:rPr>
              <w:t xml:space="preserve">1. Wie ist die Corporate </w:t>
            </w:r>
            <w:proofErr w:type="spellStart"/>
            <w:r>
              <w:rPr>
                <w:sz w:val="18"/>
              </w:rPr>
              <w:t>Governance</w:t>
            </w:r>
            <w:proofErr w:type="spellEnd"/>
            <w:r>
              <w:rPr>
                <w:sz w:val="18"/>
              </w:rPr>
              <w:t xml:space="preserve"> organisiert?</w:t>
            </w:r>
            <w:r>
              <w:rPr>
                <w:sz w:val="18"/>
              </w:rPr>
              <w:br/>
              <w:t>2. Wer stellt unsere größte Bedrohung dar?</w:t>
            </w:r>
            <w:r>
              <w:rPr>
                <w:sz w:val="18"/>
              </w:rPr>
              <w:br/>
              <w:t>3. Gibt es Regeln und Vorschriften, die dies beeinflussen?</w:t>
            </w:r>
          </w:p>
        </w:tc>
      </w:tr>
      <w:tr w:rsidR="009F73C3" w:rsidRPr="00FA28A2" w14:paraId="2C4707AC" w14:textId="77777777" w:rsidTr="00CA43DF">
        <w:trPr>
          <w:jc w:val="center"/>
        </w:trPr>
        <w:tc>
          <w:tcPr>
            <w:tcW w:w="1281" w:type="dxa"/>
          </w:tcPr>
          <w:p w14:paraId="4072A63B" w14:textId="77777777" w:rsidR="009F73C3" w:rsidRPr="00FA28A2" w:rsidRDefault="009F73C3" w:rsidP="00302CFE">
            <w:pPr>
              <w:rPr>
                <w:sz w:val="18"/>
                <w:szCs w:val="18"/>
              </w:rPr>
            </w:pPr>
            <w:r>
              <w:rPr>
                <w:color w:val="0070C0"/>
                <w:sz w:val="18"/>
              </w:rPr>
              <w:t>Blue-print Thinking</w:t>
            </w:r>
          </w:p>
        </w:tc>
        <w:tc>
          <w:tcPr>
            <w:tcW w:w="2268" w:type="dxa"/>
          </w:tcPr>
          <w:p w14:paraId="095FFAB5" w14:textId="77777777" w:rsidR="009F73C3" w:rsidRPr="00CD62F3" w:rsidRDefault="009F73C3" w:rsidP="00302CFE">
            <w:pPr>
              <w:rPr>
                <w:sz w:val="18"/>
                <w:szCs w:val="18"/>
              </w:rPr>
            </w:pPr>
            <w:r>
              <w:rPr>
                <w:sz w:val="18"/>
              </w:rPr>
              <w:t>1. Welche Aufgaben und Verantwortlichkeiten hat diese Person?</w:t>
            </w:r>
            <w:r>
              <w:rPr>
                <w:sz w:val="18"/>
              </w:rPr>
              <w:br/>
              <w:t>2. Was weiß diese Person und was weiß sie nicht?</w:t>
            </w:r>
          </w:p>
          <w:p w14:paraId="422199FE" w14:textId="77777777" w:rsidR="009F73C3" w:rsidRPr="00CD62F3" w:rsidRDefault="009F73C3" w:rsidP="00302CFE">
            <w:pPr>
              <w:rPr>
                <w:sz w:val="18"/>
                <w:szCs w:val="18"/>
              </w:rPr>
            </w:pPr>
            <w:r>
              <w:rPr>
                <w:sz w:val="18"/>
              </w:rPr>
              <w:t>3. Welcher Farbe entspricht diese Person?</w:t>
            </w:r>
          </w:p>
          <w:p w14:paraId="1E1D6D82" w14:textId="77777777" w:rsidR="009F73C3" w:rsidRPr="00BC0A1A" w:rsidRDefault="009F73C3" w:rsidP="00302CFE">
            <w:pPr>
              <w:rPr>
                <w:sz w:val="20"/>
                <w:szCs w:val="20"/>
              </w:rPr>
            </w:pPr>
          </w:p>
        </w:tc>
        <w:tc>
          <w:tcPr>
            <w:tcW w:w="2268" w:type="dxa"/>
          </w:tcPr>
          <w:p w14:paraId="69FECB99" w14:textId="77777777" w:rsidR="009F73C3" w:rsidRDefault="009F73C3" w:rsidP="00302CFE">
            <w:pPr>
              <w:rPr>
                <w:sz w:val="18"/>
                <w:szCs w:val="18"/>
              </w:rPr>
            </w:pPr>
            <w:r>
              <w:rPr>
                <w:sz w:val="18"/>
              </w:rPr>
              <w:t>1. Wie lauten die Entscheidungsregeln?</w:t>
            </w:r>
          </w:p>
          <w:p w14:paraId="6ED58F56" w14:textId="77777777" w:rsidR="009F73C3" w:rsidRDefault="009F73C3" w:rsidP="00302CFE">
            <w:pPr>
              <w:rPr>
                <w:sz w:val="18"/>
                <w:szCs w:val="18"/>
              </w:rPr>
            </w:pPr>
            <w:r>
              <w:rPr>
                <w:sz w:val="18"/>
              </w:rPr>
              <w:t>2. Wie groß ist die Kontrollspanne?</w:t>
            </w:r>
          </w:p>
          <w:p w14:paraId="11E8BF85" w14:textId="77777777" w:rsidR="009F73C3" w:rsidRPr="00FA28A2" w:rsidRDefault="009F73C3" w:rsidP="00302CFE">
            <w:pPr>
              <w:rPr>
                <w:sz w:val="18"/>
                <w:szCs w:val="18"/>
              </w:rPr>
            </w:pPr>
            <w:r>
              <w:rPr>
                <w:sz w:val="18"/>
              </w:rPr>
              <w:t>3. In welcher Phase befinden wir uns?</w:t>
            </w:r>
          </w:p>
        </w:tc>
        <w:tc>
          <w:tcPr>
            <w:tcW w:w="2268" w:type="dxa"/>
          </w:tcPr>
          <w:p w14:paraId="29080CBC" w14:textId="77777777" w:rsidR="009F73C3" w:rsidRPr="00FA28A2" w:rsidRDefault="009F73C3" w:rsidP="00302CFE">
            <w:pPr>
              <w:rPr>
                <w:sz w:val="18"/>
                <w:szCs w:val="18"/>
              </w:rPr>
            </w:pPr>
            <w:r>
              <w:rPr>
                <w:sz w:val="18"/>
              </w:rPr>
              <w:t>1. Wie sieht das Organigramm aus?</w:t>
            </w:r>
            <w:r>
              <w:rPr>
                <w:sz w:val="18"/>
              </w:rPr>
              <w:br/>
              <w:t>2. Machen wir immer noch Gewinn und sind wir weiterhin auf Kurs?</w:t>
            </w:r>
            <w:r>
              <w:rPr>
                <w:sz w:val="18"/>
              </w:rPr>
              <w:br/>
              <w:t>3. Worauf gründen wir das?</w:t>
            </w:r>
          </w:p>
        </w:tc>
        <w:tc>
          <w:tcPr>
            <w:tcW w:w="2268" w:type="dxa"/>
          </w:tcPr>
          <w:p w14:paraId="34DD63B6" w14:textId="77777777" w:rsidR="009F73C3" w:rsidRPr="00FA28A2" w:rsidRDefault="009F73C3" w:rsidP="00302CFE">
            <w:pPr>
              <w:rPr>
                <w:sz w:val="18"/>
                <w:szCs w:val="18"/>
              </w:rPr>
            </w:pPr>
            <w:r>
              <w:rPr>
                <w:sz w:val="18"/>
              </w:rPr>
              <w:t>1. Wer sind die Wettbewerber und wie hoch ist ihr Marktanteil?</w:t>
            </w:r>
            <w:r>
              <w:rPr>
                <w:sz w:val="18"/>
              </w:rPr>
              <w:br/>
              <w:t>2. Wer sind die Prozesspartner?</w:t>
            </w:r>
            <w:r>
              <w:rPr>
                <w:sz w:val="18"/>
              </w:rPr>
              <w:br/>
              <w:t>3. Ist es möglich, mit einem Franchise-Modell zu arbeiten?</w:t>
            </w:r>
          </w:p>
        </w:tc>
      </w:tr>
      <w:tr w:rsidR="009F73C3" w:rsidRPr="00FA28A2" w14:paraId="3E83F19D" w14:textId="77777777" w:rsidTr="00CA43DF">
        <w:trPr>
          <w:jc w:val="center"/>
        </w:trPr>
        <w:tc>
          <w:tcPr>
            <w:tcW w:w="1281" w:type="dxa"/>
          </w:tcPr>
          <w:p w14:paraId="3BFE210F" w14:textId="77777777" w:rsidR="009F73C3" w:rsidRPr="00FA28A2" w:rsidRDefault="009F73C3" w:rsidP="00302CFE">
            <w:pPr>
              <w:rPr>
                <w:sz w:val="18"/>
                <w:szCs w:val="18"/>
              </w:rPr>
            </w:pPr>
            <w:proofErr w:type="spellStart"/>
            <w:r>
              <w:rPr>
                <w:color w:val="FF0000"/>
                <w:sz w:val="18"/>
              </w:rPr>
              <w:t>Red</w:t>
            </w:r>
            <w:proofErr w:type="spellEnd"/>
            <w:r>
              <w:rPr>
                <w:color w:val="FF0000"/>
                <w:sz w:val="18"/>
              </w:rPr>
              <w:t>-print Thinking</w:t>
            </w:r>
          </w:p>
        </w:tc>
        <w:tc>
          <w:tcPr>
            <w:tcW w:w="2268" w:type="dxa"/>
          </w:tcPr>
          <w:p w14:paraId="1F47128B" w14:textId="77777777" w:rsidR="009F73C3" w:rsidRDefault="009F73C3" w:rsidP="00302CFE">
            <w:pPr>
              <w:rPr>
                <w:sz w:val="18"/>
                <w:szCs w:val="18"/>
              </w:rPr>
            </w:pPr>
            <w:r>
              <w:rPr>
                <w:sz w:val="18"/>
              </w:rPr>
              <w:t>1. Ist diese Person ein*e Teamplayer*in?</w:t>
            </w:r>
          </w:p>
          <w:p w14:paraId="049F2D06" w14:textId="77777777" w:rsidR="009F73C3" w:rsidRDefault="009F73C3" w:rsidP="00302CFE">
            <w:pPr>
              <w:rPr>
                <w:sz w:val="18"/>
                <w:szCs w:val="18"/>
              </w:rPr>
            </w:pPr>
            <w:r>
              <w:rPr>
                <w:sz w:val="18"/>
              </w:rPr>
              <w:t>2. Wofür ist diese Person zu begeistern?</w:t>
            </w:r>
          </w:p>
          <w:p w14:paraId="698F0071" w14:textId="77777777" w:rsidR="009F73C3" w:rsidRPr="00FA28A2" w:rsidRDefault="009F73C3" w:rsidP="00302CFE">
            <w:pPr>
              <w:rPr>
                <w:sz w:val="18"/>
                <w:szCs w:val="18"/>
              </w:rPr>
            </w:pPr>
            <w:r>
              <w:rPr>
                <w:sz w:val="18"/>
              </w:rPr>
              <w:t>3. Ist diese Person loyal?</w:t>
            </w:r>
          </w:p>
        </w:tc>
        <w:tc>
          <w:tcPr>
            <w:tcW w:w="2268" w:type="dxa"/>
          </w:tcPr>
          <w:p w14:paraId="2E10D0E9" w14:textId="77777777" w:rsidR="009F73C3" w:rsidRDefault="009F73C3" w:rsidP="00302CFE">
            <w:pPr>
              <w:rPr>
                <w:sz w:val="18"/>
                <w:szCs w:val="18"/>
              </w:rPr>
            </w:pPr>
            <w:r>
              <w:rPr>
                <w:sz w:val="18"/>
              </w:rPr>
              <w:t>1. Gibt es eine gute Arbeitsatmosphäre?</w:t>
            </w:r>
          </w:p>
          <w:p w14:paraId="562B36A9" w14:textId="77777777" w:rsidR="009F73C3" w:rsidRDefault="009F73C3" w:rsidP="00302CFE">
            <w:pPr>
              <w:rPr>
                <w:sz w:val="18"/>
                <w:szCs w:val="18"/>
              </w:rPr>
            </w:pPr>
            <w:r>
              <w:rPr>
                <w:sz w:val="18"/>
              </w:rPr>
              <w:t>2. Kommen die Mitarbeitenden miteinander zurecht?</w:t>
            </w:r>
          </w:p>
          <w:p w14:paraId="52DCDE31" w14:textId="77777777" w:rsidR="009F73C3" w:rsidRPr="00FA28A2" w:rsidRDefault="009F73C3" w:rsidP="00302CFE">
            <w:pPr>
              <w:rPr>
                <w:sz w:val="18"/>
                <w:szCs w:val="18"/>
              </w:rPr>
            </w:pPr>
            <w:r>
              <w:rPr>
                <w:sz w:val="18"/>
              </w:rPr>
              <w:t>3. Arbeiten die Mitarbeitenden zusammen?</w:t>
            </w:r>
          </w:p>
        </w:tc>
        <w:tc>
          <w:tcPr>
            <w:tcW w:w="2268" w:type="dxa"/>
          </w:tcPr>
          <w:p w14:paraId="7E44CDBF" w14:textId="77777777" w:rsidR="009F73C3" w:rsidRDefault="009F73C3" w:rsidP="00302CFE">
            <w:pPr>
              <w:rPr>
                <w:sz w:val="18"/>
                <w:szCs w:val="18"/>
              </w:rPr>
            </w:pPr>
            <w:r>
              <w:rPr>
                <w:sz w:val="18"/>
              </w:rPr>
              <w:t>1. Wie sieht die Unternehmenskultur aus?</w:t>
            </w:r>
          </w:p>
          <w:p w14:paraId="30961152" w14:textId="77777777" w:rsidR="009F73C3" w:rsidRDefault="009F73C3" w:rsidP="00302CFE">
            <w:pPr>
              <w:rPr>
                <w:sz w:val="18"/>
                <w:szCs w:val="18"/>
              </w:rPr>
            </w:pPr>
            <w:r>
              <w:rPr>
                <w:sz w:val="18"/>
              </w:rPr>
              <w:t xml:space="preserve">2. Welche Ambitionen </w:t>
            </w:r>
            <w:proofErr w:type="gramStart"/>
            <w:r>
              <w:rPr>
                <w:sz w:val="18"/>
              </w:rPr>
              <w:t>werden</w:t>
            </w:r>
            <w:proofErr w:type="gramEnd"/>
            <w:r>
              <w:rPr>
                <w:sz w:val="18"/>
              </w:rPr>
              <w:t xml:space="preserve"> verfolgt?</w:t>
            </w:r>
          </w:p>
          <w:p w14:paraId="0823573A" w14:textId="77777777" w:rsidR="009F73C3" w:rsidRPr="00FA28A2" w:rsidRDefault="009F73C3" w:rsidP="00302CFE">
            <w:pPr>
              <w:rPr>
                <w:sz w:val="18"/>
                <w:szCs w:val="18"/>
              </w:rPr>
            </w:pPr>
            <w:r>
              <w:rPr>
                <w:sz w:val="18"/>
              </w:rPr>
              <w:t>3. Gibt es einen Weihnachtsbaum (zu Weihnachten)?</w:t>
            </w:r>
          </w:p>
        </w:tc>
        <w:tc>
          <w:tcPr>
            <w:tcW w:w="2268" w:type="dxa"/>
          </w:tcPr>
          <w:p w14:paraId="4ED5F6C7" w14:textId="77777777" w:rsidR="009F73C3" w:rsidRDefault="009F73C3" w:rsidP="00302CFE">
            <w:pPr>
              <w:rPr>
                <w:sz w:val="18"/>
                <w:szCs w:val="18"/>
              </w:rPr>
            </w:pPr>
            <w:r>
              <w:rPr>
                <w:sz w:val="18"/>
              </w:rPr>
              <w:t>1. Welches Image haben wir in der Außenwelt?</w:t>
            </w:r>
          </w:p>
          <w:p w14:paraId="01691EAB" w14:textId="77777777" w:rsidR="009F73C3" w:rsidRDefault="009F73C3" w:rsidP="00302CFE">
            <w:pPr>
              <w:rPr>
                <w:sz w:val="18"/>
                <w:szCs w:val="18"/>
              </w:rPr>
            </w:pPr>
            <w:r>
              <w:rPr>
                <w:sz w:val="18"/>
              </w:rPr>
              <w:t>2. Sind wir in unserer Region gute Nachbarn?</w:t>
            </w:r>
          </w:p>
          <w:p w14:paraId="38CA2897" w14:textId="77777777" w:rsidR="009F73C3" w:rsidRPr="00FA28A2" w:rsidRDefault="009F73C3" w:rsidP="00302CFE">
            <w:pPr>
              <w:rPr>
                <w:sz w:val="18"/>
                <w:szCs w:val="18"/>
              </w:rPr>
            </w:pPr>
            <w:r>
              <w:rPr>
                <w:sz w:val="18"/>
              </w:rPr>
              <w:t>3. Wie zufrieden sind die Verbraucher*innen?</w:t>
            </w:r>
          </w:p>
        </w:tc>
      </w:tr>
      <w:tr w:rsidR="009F73C3" w:rsidRPr="00FA28A2" w14:paraId="3779C0E4" w14:textId="77777777" w:rsidTr="00CA43DF">
        <w:trPr>
          <w:jc w:val="center"/>
        </w:trPr>
        <w:tc>
          <w:tcPr>
            <w:tcW w:w="1281" w:type="dxa"/>
          </w:tcPr>
          <w:p w14:paraId="66D8E149" w14:textId="77777777" w:rsidR="009F73C3" w:rsidRPr="00FA28A2" w:rsidRDefault="009F73C3" w:rsidP="00302CFE">
            <w:pPr>
              <w:rPr>
                <w:sz w:val="18"/>
                <w:szCs w:val="18"/>
              </w:rPr>
            </w:pPr>
            <w:r>
              <w:rPr>
                <w:color w:val="00B050"/>
                <w:sz w:val="18"/>
              </w:rPr>
              <w:t>Green-print Thinking</w:t>
            </w:r>
          </w:p>
        </w:tc>
        <w:tc>
          <w:tcPr>
            <w:tcW w:w="2268" w:type="dxa"/>
          </w:tcPr>
          <w:p w14:paraId="294791C6" w14:textId="77777777" w:rsidR="009F73C3" w:rsidRDefault="009F73C3" w:rsidP="00302CFE">
            <w:pPr>
              <w:rPr>
                <w:sz w:val="18"/>
                <w:szCs w:val="18"/>
              </w:rPr>
            </w:pPr>
            <w:r>
              <w:rPr>
                <w:sz w:val="18"/>
              </w:rPr>
              <w:t>1. Denkt diese Person über sich selbst nach?</w:t>
            </w:r>
          </w:p>
          <w:p w14:paraId="39B0341E" w14:textId="77777777" w:rsidR="009F73C3" w:rsidRDefault="009F73C3" w:rsidP="00302CFE">
            <w:pPr>
              <w:rPr>
                <w:sz w:val="18"/>
                <w:szCs w:val="18"/>
              </w:rPr>
            </w:pPr>
            <w:r>
              <w:rPr>
                <w:sz w:val="18"/>
              </w:rPr>
              <w:t>2. Geht diese Person an ihre Grenzen?</w:t>
            </w:r>
          </w:p>
          <w:p w14:paraId="37CC3EE9" w14:textId="77777777" w:rsidR="009F73C3" w:rsidRPr="00FA28A2" w:rsidRDefault="009F73C3" w:rsidP="00302CFE">
            <w:pPr>
              <w:rPr>
                <w:sz w:val="18"/>
                <w:szCs w:val="18"/>
              </w:rPr>
            </w:pPr>
            <w:r>
              <w:rPr>
                <w:sz w:val="18"/>
              </w:rPr>
              <w:t>3. Ist sich diese Person dessen bewusst, was sie ärgert?</w:t>
            </w:r>
          </w:p>
        </w:tc>
        <w:tc>
          <w:tcPr>
            <w:tcW w:w="2268" w:type="dxa"/>
          </w:tcPr>
          <w:p w14:paraId="31964C95" w14:textId="77777777" w:rsidR="009F73C3" w:rsidRDefault="009F73C3" w:rsidP="00302CFE">
            <w:pPr>
              <w:rPr>
                <w:sz w:val="18"/>
                <w:szCs w:val="18"/>
              </w:rPr>
            </w:pPr>
            <w:r>
              <w:rPr>
                <w:sz w:val="18"/>
              </w:rPr>
              <w:t>1. Stellen sich Mitarbeitende gegenseitig zur Rede?</w:t>
            </w:r>
          </w:p>
          <w:p w14:paraId="6E04C518" w14:textId="77777777" w:rsidR="009F73C3" w:rsidRDefault="009F73C3" w:rsidP="00302CFE">
            <w:pPr>
              <w:rPr>
                <w:sz w:val="18"/>
                <w:szCs w:val="18"/>
              </w:rPr>
            </w:pPr>
            <w:r>
              <w:rPr>
                <w:sz w:val="18"/>
              </w:rPr>
              <w:t>2. Experimentieren Mitarbeitende?</w:t>
            </w:r>
          </w:p>
          <w:p w14:paraId="480A292C" w14:textId="77777777" w:rsidR="009F73C3" w:rsidRPr="00FA28A2" w:rsidRDefault="009F73C3" w:rsidP="00302CFE">
            <w:pPr>
              <w:rPr>
                <w:sz w:val="18"/>
                <w:szCs w:val="18"/>
              </w:rPr>
            </w:pPr>
            <w:r>
              <w:rPr>
                <w:sz w:val="18"/>
              </w:rPr>
              <w:t>3. Machen sich Mitarbeitende gegenseitig Komplimente?</w:t>
            </w:r>
          </w:p>
        </w:tc>
        <w:tc>
          <w:tcPr>
            <w:tcW w:w="2268" w:type="dxa"/>
          </w:tcPr>
          <w:p w14:paraId="48DA55C6" w14:textId="77777777" w:rsidR="009F73C3" w:rsidRDefault="009F73C3" w:rsidP="00302CFE">
            <w:pPr>
              <w:rPr>
                <w:sz w:val="18"/>
                <w:szCs w:val="18"/>
              </w:rPr>
            </w:pPr>
            <w:r>
              <w:rPr>
                <w:sz w:val="18"/>
              </w:rPr>
              <w:t>1. Wie werden Erfahrung und Wissen gepflegt?</w:t>
            </w:r>
          </w:p>
          <w:p w14:paraId="7B197022" w14:textId="77777777" w:rsidR="009F73C3" w:rsidRDefault="009F73C3" w:rsidP="00302CFE">
            <w:pPr>
              <w:rPr>
                <w:sz w:val="18"/>
                <w:szCs w:val="18"/>
              </w:rPr>
            </w:pPr>
            <w:r>
              <w:rPr>
                <w:sz w:val="18"/>
              </w:rPr>
              <w:t>2. Lernen Mitarbeitende bei der Arbeit dazu?</w:t>
            </w:r>
          </w:p>
          <w:p w14:paraId="19EFB513" w14:textId="77777777" w:rsidR="009F73C3" w:rsidRPr="00FA28A2" w:rsidRDefault="009F73C3" w:rsidP="00302CFE">
            <w:pPr>
              <w:rPr>
                <w:sz w:val="18"/>
                <w:szCs w:val="18"/>
              </w:rPr>
            </w:pPr>
            <w:r>
              <w:rPr>
                <w:sz w:val="18"/>
              </w:rPr>
              <w:t>3. Bleiben Bürotüren offen?</w:t>
            </w:r>
          </w:p>
        </w:tc>
        <w:tc>
          <w:tcPr>
            <w:tcW w:w="2268" w:type="dxa"/>
          </w:tcPr>
          <w:p w14:paraId="1C0262F6" w14:textId="77777777" w:rsidR="009F73C3" w:rsidRDefault="009F73C3" w:rsidP="00302CFE">
            <w:pPr>
              <w:rPr>
                <w:sz w:val="18"/>
                <w:szCs w:val="18"/>
              </w:rPr>
            </w:pPr>
            <w:r>
              <w:rPr>
                <w:sz w:val="18"/>
              </w:rPr>
              <w:t>1. Hören wir unseren Kund*innen zu?</w:t>
            </w:r>
          </w:p>
          <w:p w14:paraId="229B2EAB" w14:textId="77777777" w:rsidR="009F73C3" w:rsidRDefault="009F73C3" w:rsidP="00302CFE">
            <w:pPr>
              <w:rPr>
                <w:sz w:val="18"/>
                <w:szCs w:val="18"/>
              </w:rPr>
            </w:pPr>
            <w:r>
              <w:rPr>
                <w:sz w:val="18"/>
              </w:rPr>
              <w:t>2. Reagieren wir auf externe Trends?</w:t>
            </w:r>
          </w:p>
          <w:p w14:paraId="365A0B8C" w14:textId="77777777" w:rsidR="009F73C3" w:rsidRPr="00FA28A2" w:rsidRDefault="009F73C3" w:rsidP="00302CFE">
            <w:pPr>
              <w:rPr>
                <w:sz w:val="18"/>
                <w:szCs w:val="18"/>
              </w:rPr>
            </w:pPr>
            <w:r>
              <w:rPr>
                <w:sz w:val="18"/>
              </w:rPr>
              <w:t>3. Gewinnen und nutzen wir wissenschaftliche Erkenntnisse?</w:t>
            </w:r>
          </w:p>
        </w:tc>
      </w:tr>
      <w:tr w:rsidR="009F73C3" w:rsidRPr="00FA28A2" w14:paraId="764536A8" w14:textId="77777777" w:rsidTr="00CA43DF">
        <w:trPr>
          <w:jc w:val="center"/>
        </w:trPr>
        <w:tc>
          <w:tcPr>
            <w:tcW w:w="1281" w:type="dxa"/>
          </w:tcPr>
          <w:p w14:paraId="54E9CC29" w14:textId="77777777" w:rsidR="009F73C3" w:rsidRPr="00FA28A2" w:rsidRDefault="009F73C3" w:rsidP="00302CFE">
            <w:pPr>
              <w:rPr>
                <w:sz w:val="18"/>
                <w:szCs w:val="18"/>
              </w:rPr>
            </w:pPr>
            <w:r>
              <w:rPr>
                <w:sz w:val="18"/>
              </w:rPr>
              <w:t>White-print Thinking</w:t>
            </w:r>
          </w:p>
        </w:tc>
        <w:tc>
          <w:tcPr>
            <w:tcW w:w="2268" w:type="dxa"/>
          </w:tcPr>
          <w:p w14:paraId="284A18DD" w14:textId="77777777" w:rsidR="009F73C3" w:rsidRDefault="009F73C3" w:rsidP="00302CFE">
            <w:pPr>
              <w:rPr>
                <w:sz w:val="18"/>
                <w:szCs w:val="18"/>
              </w:rPr>
            </w:pPr>
            <w:r>
              <w:rPr>
                <w:sz w:val="18"/>
              </w:rPr>
              <w:t>1. Gestaltet diese Person ihre Arbeit abwechslungsreich?</w:t>
            </w:r>
          </w:p>
          <w:p w14:paraId="3DA89334" w14:textId="77777777" w:rsidR="009F73C3" w:rsidRDefault="009F73C3" w:rsidP="00302CFE">
            <w:pPr>
              <w:rPr>
                <w:sz w:val="18"/>
                <w:szCs w:val="18"/>
              </w:rPr>
            </w:pPr>
            <w:r>
              <w:rPr>
                <w:sz w:val="18"/>
              </w:rPr>
              <w:t>2. Weiß diese Person, was sie will?</w:t>
            </w:r>
          </w:p>
          <w:p w14:paraId="0723FF38" w14:textId="77777777" w:rsidR="009F73C3" w:rsidRPr="00FA28A2" w:rsidRDefault="009F73C3" w:rsidP="00302CFE">
            <w:pPr>
              <w:rPr>
                <w:sz w:val="18"/>
                <w:szCs w:val="18"/>
              </w:rPr>
            </w:pPr>
            <w:r>
              <w:rPr>
                <w:sz w:val="18"/>
              </w:rPr>
              <w:t>3. Kann diese Person mit Konflikten umgehen?</w:t>
            </w:r>
          </w:p>
        </w:tc>
        <w:tc>
          <w:tcPr>
            <w:tcW w:w="2268" w:type="dxa"/>
          </w:tcPr>
          <w:p w14:paraId="0B02CC35" w14:textId="77777777" w:rsidR="009F73C3" w:rsidRDefault="009F73C3" w:rsidP="00302CFE">
            <w:pPr>
              <w:rPr>
                <w:sz w:val="18"/>
                <w:szCs w:val="18"/>
              </w:rPr>
            </w:pPr>
            <w:r>
              <w:rPr>
                <w:sz w:val="18"/>
              </w:rPr>
              <w:t>1. Gibt es einen humorvollen Umgang unter Mitarbeitenden?</w:t>
            </w:r>
          </w:p>
          <w:p w14:paraId="0560BDF6" w14:textId="77777777" w:rsidR="009F73C3" w:rsidRDefault="009F73C3" w:rsidP="00302CFE">
            <w:pPr>
              <w:rPr>
                <w:sz w:val="18"/>
                <w:szCs w:val="18"/>
              </w:rPr>
            </w:pPr>
            <w:r>
              <w:rPr>
                <w:sz w:val="18"/>
              </w:rPr>
              <w:t>2. Wird aktiv Diversität angestrebt?</w:t>
            </w:r>
          </w:p>
          <w:p w14:paraId="6B643C63" w14:textId="77777777" w:rsidR="009F73C3" w:rsidRPr="00FA28A2" w:rsidRDefault="009F73C3" w:rsidP="00302CFE">
            <w:pPr>
              <w:rPr>
                <w:sz w:val="18"/>
                <w:szCs w:val="18"/>
              </w:rPr>
            </w:pPr>
            <w:r>
              <w:rPr>
                <w:sz w:val="18"/>
              </w:rPr>
              <w:t>3. Ist es ein Zufall, dass sich diese Gruppe gebildet hat?</w:t>
            </w:r>
          </w:p>
        </w:tc>
        <w:tc>
          <w:tcPr>
            <w:tcW w:w="2268" w:type="dxa"/>
          </w:tcPr>
          <w:p w14:paraId="7F6DA0BD" w14:textId="77777777" w:rsidR="009F73C3" w:rsidRDefault="009F73C3" w:rsidP="00302CFE">
            <w:pPr>
              <w:rPr>
                <w:sz w:val="18"/>
                <w:szCs w:val="18"/>
              </w:rPr>
            </w:pPr>
            <w:r>
              <w:rPr>
                <w:sz w:val="18"/>
              </w:rPr>
              <w:t>1. Was hält Mitarbeitende zurück?</w:t>
            </w:r>
          </w:p>
          <w:p w14:paraId="2BBC7FC0" w14:textId="77777777" w:rsidR="009F73C3" w:rsidRDefault="009F73C3" w:rsidP="00302CFE">
            <w:pPr>
              <w:rPr>
                <w:sz w:val="18"/>
                <w:szCs w:val="18"/>
              </w:rPr>
            </w:pPr>
            <w:r>
              <w:rPr>
                <w:sz w:val="18"/>
              </w:rPr>
              <w:t>2. Wo liegen die Wurzeln der Organisation?</w:t>
            </w:r>
          </w:p>
          <w:p w14:paraId="797DC3C9" w14:textId="77777777" w:rsidR="009F73C3" w:rsidRPr="00FA28A2" w:rsidRDefault="009F73C3" w:rsidP="00302CFE">
            <w:pPr>
              <w:rPr>
                <w:sz w:val="18"/>
                <w:szCs w:val="18"/>
              </w:rPr>
            </w:pPr>
            <w:r>
              <w:rPr>
                <w:sz w:val="18"/>
              </w:rPr>
              <w:t>3. Was motiviert Mitarbeitende?</w:t>
            </w:r>
          </w:p>
        </w:tc>
        <w:tc>
          <w:tcPr>
            <w:tcW w:w="2268" w:type="dxa"/>
          </w:tcPr>
          <w:p w14:paraId="68CCEA75" w14:textId="77777777" w:rsidR="009F73C3" w:rsidRDefault="009F73C3" w:rsidP="00302CFE">
            <w:pPr>
              <w:rPr>
                <w:sz w:val="18"/>
                <w:szCs w:val="18"/>
              </w:rPr>
            </w:pPr>
            <w:r>
              <w:rPr>
                <w:sz w:val="18"/>
              </w:rPr>
              <w:t>1. Haben wir eine Botschaft für die Außenwelt?</w:t>
            </w:r>
          </w:p>
          <w:p w14:paraId="184B6ED6" w14:textId="77777777" w:rsidR="009F73C3" w:rsidRDefault="009F73C3" w:rsidP="00302CFE">
            <w:pPr>
              <w:rPr>
                <w:sz w:val="18"/>
                <w:szCs w:val="18"/>
              </w:rPr>
            </w:pPr>
            <w:r>
              <w:rPr>
                <w:sz w:val="18"/>
              </w:rPr>
              <w:t>2. Wie definieren wir unsere Welt?</w:t>
            </w:r>
          </w:p>
          <w:p w14:paraId="20E7C38A" w14:textId="77777777" w:rsidR="009F73C3" w:rsidRPr="00FA28A2" w:rsidRDefault="009F73C3" w:rsidP="00302CFE">
            <w:pPr>
              <w:rPr>
                <w:sz w:val="18"/>
                <w:szCs w:val="18"/>
              </w:rPr>
            </w:pPr>
            <w:r>
              <w:rPr>
                <w:sz w:val="18"/>
              </w:rPr>
              <w:t>3. Wie zentral nehmen wir uns im Netzwerk wahr?</w:t>
            </w:r>
          </w:p>
        </w:tc>
      </w:tr>
    </w:tbl>
    <w:p w14:paraId="584ECDB4" w14:textId="77777777" w:rsidR="009F73C3" w:rsidRPr="00BC0A1A" w:rsidRDefault="009F73C3">
      <w:pPr>
        <w:rPr>
          <w:rFonts w:cs="Arial"/>
        </w:rPr>
      </w:pPr>
    </w:p>
    <w:p w14:paraId="62366A33" w14:textId="77777777" w:rsidR="008E2D8F" w:rsidRDefault="008E2D8F" w:rsidP="00245849">
      <w:pPr>
        <w:pStyle w:val="DIG1"/>
        <w:numPr>
          <w:ilvl w:val="0"/>
          <w:numId w:val="0"/>
        </w:numPr>
        <w:ind w:left="567" w:hanging="567"/>
      </w:pPr>
      <w:r>
        <w:br w:type="column"/>
      </w:r>
      <w:bookmarkStart w:id="24" w:name="_Toc163138501"/>
      <w:r>
        <w:lastRenderedPageBreak/>
        <w:t>Anhang 2: Interventionsmatrix</w:t>
      </w:r>
      <w:bookmarkEnd w:id="24"/>
    </w:p>
    <w:p w14:paraId="5C951160" w14:textId="77777777" w:rsidR="00245849" w:rsidRDefault="00245849" w:rsidP="001C2DD6">
      <w:pPr>
        <w:pStyle w:val="DIGText"/>
      </w:pPr>
      <w:r>
        <w:t xml:space="preserve">Diese Matrix enthält Beispiele für Maßnahmen und Verhaltensweisen, die bei der Ausführung eines Interventionsplans umgesetzt werden können. </w:t>
      </w:r>
    </w:p>
    <w:p w14:paraId="5DC86A76" w14:textId="77777777" w:rsidR="00A157D6" w:rsidRPr="008E2D8F" w:rsidRDefault="004F2DC0" w:rsidP="001C2DD6">
      <w:pPr>
        <w:pStyle w:val="DIGText"/>
      </w:pPr>
      <w:r>
        <w:t xml:space="preserve">Eine Intervention wird nach de </w:t>
      </w:r>
      <w:proofErr w:type="spellStart"/>
      <w:r>
        <w:t>Caluwé</w:t>
      </w:r>
      <w:proofErr w:type="spellEnd"/>
      <w:r>
        <w:t xml:space="preserve"> (2018) definiert als eine einzelne oder mehrere geplante Änderungsaktivitäten, die darauf abzielen, die Effektivität einer Organisation zu verbessern (oder zu deren Verbesserung beizutragen). Interventionen können also direkt und/oder indirekt dazu beitragen, die gewünschten Ergebnisse zu erreichen.</w:t>
      </w:r>
    </w:p>
    <w:p w14:paraId="6CA921DB" w14:textId="77777777" w:rsidR="007C0710" w:rsidRPr="00BC0A1A" w:rsidRDefault="007C0710" w:rsidP="007C0710"/>
    <w:tbl>
      <w:tblPr>
        <w:tblStyle w:val="Tabellenraster"/>
        <w:tblW w:w="9091" w:type="dxa"/>
        <w:jc w:val="center"/>
        <w:tblLook w:val="04A0" w:firstRow="1" w:lastRow="0" w:firstColumn="1" w:lastColumn="0" w:noHBand="0" w:noVBand="1"/>
      </w:tblPr>
      <w:tblGrid>
        <w:gridCol w:w="1271"/>
        <w:gridCol w:w="2693"/>
        <w:gridCol w:w="2210"/>
        <w:gridCol w:w="2917"/>
      </w:tblGrid>
      <w:tr w:rsidR="008E2D8F" w14:paraId="3C78DCDD" w14:textId="77777777" w:rsidTr="009C67F3">
        <w:trPr>
          <w:trHeight w:val="525"/>
          <w:jc w:val="center"/>
        </w:trPr>
        <w:tc>
          <w:tcPr>
            <w:tcW w:w="1271" w:type="dxa"/>
            <w:hideMark/>
          </w:tcPr>
          <w:p w14:paraId="2F84CB77" w14:textId="77777777" w:rsidR="008E2D8F" w:rsidRPr="00117D49" w:rsidRDefault="008E2D8F" w:rsidP="00302CFE">
            <w:pPr>
              <w:rPr>
                <w:rFonts w:cs="Arial"/>
                <w:color w:val="E9550D" w:themeColor="accent1"/>
                <w:sz w:val="20"/>
                <w:szCs w:val="20"/>
              </w:rPr>
            </w:pPr>
            <w:r>
              <w:rPr>
                <w:b/>
                <w:color w:val="E9550D" w:themeColor="accent1"/>
                <w:sz w:val="20"/>
              </w:rPr>
              <w:t>Farbmodell</w:t>
            </w:r>
          </w:p>
        </w:tc>
        <w:tc>
          <w:tcPr>
            <w:tcW w:w="2693" w:type="dxa"/>
            <w:hideMark/>
          </w:tcPr>
          <w:p w14:paraId="147E6648" w14:textId="77777777" w:rsidR="008E2D8F" w:rsidRPr="00117D49" w:rsidRDefault="008E2D8F" w:rsidP="00302CFE">
            <w:pPr>
              <w:spacing w:after="160"/>
              <w:rPr>
                <w:rFonts w:cs="Arial"/>
                <w:color w:val="E9550D" w:themeColor="accent1"/>
                <w:sz w:val="20"/>
                <w:szCs w:val="20"/>
              </w:rPr>
            </w:pPr>
            <w:r>
              <w:rPr>
                <w:b/>
                <w:color w:val="E9550D" w:themeColor="accent1"/>
                <w:sz w:val="20"/>
              </w:rPr>
              <w:t xml:space="preserve">Einzelperson </w:t>
            </w:r>
          </w:p>
        </w:tc>
        <w:tc>
          <w:tcPr>
            <w:tcW w:w="2210" w:type="dxa"/>
            <w:hideMark/>
          </w:tcPr>
          <w:p w14:paraId="502687A9" w14:textId="77777777" w:rsidR="008E2D8F" w:rsidRPr="00117D49" w:rsidRDefault="008E2D8F" w:rsidP="00302CFE">
            <w:pPr>
              <w:spacing w:after="160"/>
              <w:rPr>
                <w:rFonts w:cs="Arial"/>
                <w:color w:val="E9550D" w:themeColor="accent1"/>
                <w:sz w:val="20"/>
                <w:szCs w:val="20"/>
              </w:rPr>
            </w:pPr>
            <w:r>
              <w:rPr>
                <w:b/>
                <w:color w:val="E9550D" w:themeColor="accent1"/>
                <w:sz w:val="20"/>
              </w:rPr>
              <w:t>Gruppe</w:t>
            </w:r>
          </w:p>
        </w:tc>
        <w:tc>
          <w:tcPr>
            <w:tcW w:w="2917" w:type="dxa"/>
          </w:tcPr>
          <w:p w14:paraId="712F3E60" w14:textId="77777777" w:rsidR="008E2D8F" w:rsidRPr="00117D49" w:rsidRDefault="008E2D8F" w:rsidP="00302CFE">
            <w:pPr>
              <w:rPr>
                <w:rFonts w:cs="Arial"/>
                <w:b/>
                <w:bCs/>
                <w:color w:val="E9550D" w:themeColor="accent1"/>
                <w:sz w:val="20"/>
                <w:szCs w:val="20"/>
              </w:rPr>
            </w:pPr>
            <w:r>
              <w:rPr>
                <w:b/>
                <w:color w:val="E9550D" w:themeColor="accent1"/>
                <w:sz w:val="20"/>
              </w:rPr>
              <w:t>Organisation</w:t>
            </w:r>
          </w:p>
        </w:tc>
      </w:tr>
      <w:tr w:rsidR="008E2D8F" w:rsidRPr="00FA28A2" w14:paraId="5D831BE9" w14:textId="77777777" w:rsidTr="009C67F3">
        <w:trPr>
          <w:jc w:val="center"/>
        </w:trPr>
        <w:tc>
          <w:tcPr>
            <w:tcW w:w="1271" w:type="dxa"/>
          </w:tcPr>
          <w:p w14:paraId="03BDEB06" w14:textId="77777777" w:rsidR="008E2D8F" w:rsidRPr="00FA28A2" w:rsidRDefault="008E2D8F" w:rsidP="00302CFE">
            <w:pPr>
              <w:rPr>
                <w:sz w:val="18"/>
                <w:szCs w:val="18"/>
              </w:rPr>
            </w:pPr>
            <w:r>
              <w:rPr>
                <w:color w:val="D2AA00"/>
                <w:sz w:val="18"/>
              </w:rPr>
              <w:t>Yellow-print Thinking</w:t>
            </w:r>
          </w:p>
        </w:tc>
        <w:tc>
          <w:tcPr>
            <w:tcW w:w="2693" w:type="dxa"/>
          </w:tcPr>
          <w:p w14:paraId="27EDE567" w14:textId="77777777" w:rsidR="008E2D8F" w:rsidRDefault="00820122" w:rsidP="00302CFE">
            <w:pPr>
              <w:rPr>
                <w:rFonts w:cs="Arial"/>
                <w:sz w:val="18"/>
                <w:szCs w:val="18"/>
              </w:rPr>
            </w:pPr>
            <w:r>
              <w:rPr>
                <w:sz w:val="18"/>
              </w:rPr>
              <w:t>1. Persönliche Verpflichtungserklärung</w:t>
            </w:r>
          </w:p>
          <w:p w14:paraId="6C8657F0" w14:textId="77777777" w:rsidR="00820122" w:rsidRDefault="00820122" w:rsidP="00302CFE">
            <w:pPr>
              <w:rPr>
                <w:sz w:val="18"/>
                <w:szCs w:val="18"/>
              </w:rPr>
            </w:pPr>
            <w:r>
              <w:rPr>
                <w:sz w:val="18"/>
              </w:rPr>
              <w:t>2. Outplacement</w:t>
            </w:r>
          </w:p>
          <w:p w14:paraId="78E882E0" w14:textId="77777777" w:rsidR="00820122" w:rsidRPr="00FA28A2" w:rsidRDefault="00820122" w:rsidP="00302CFE">
            <w:pPr>
              <w:rPr>
                <w:sz w:val="18"/>
                <w:szCs w:val="18"/>
              </w:rPr>
            </w:pPr>
            <w:r>
              <w:rPr>
                <w:sz w:val="18"/>
              </w:rPr>
              <w:t>3. Protegé-Konstruktionen</w:t>
            </w:r>
          </w:p>
        </w:tc>
        <w:tc>
          <w:tcPr>
            <w:tcW w:w="2210" w:type="dxa"/>
          </w:tcPr>
          <w:p w14:paraId="0AF1D2C6" w14:textId="77777777" w:rsidR="008E2D8F" w:rsidRDefault="00820122" w:rsidP="00302CFE">
            <w:pPr>
              <w:rPr>
                <w:sz w:val="18"/>
                <w:szCs w:val="18"/>
              </w:rPr>
            </w:pPr>
            <w:r>
              <w:rPr>
                <w:sz w:val="18"/>
              </w:rPr>
              <w:t>1. Konfrontationsmeetings</w:t>
            </w:r>
          </w:p>
          <w:p w14:paraId="7A2FB218" w14:textId="77777777" w:rsidR="00820122" w:rsidRDefault="00820122" w:rsidP="00302CFE">
            <w:pPr>
              <w:rPr>
                <w:sz w:val="18"/>
                <w:szCs w:val="18"/>
              </w:rPr>
            </w:pPr>
            <w:r>
              <w:rPr>
                <w:sz w:val="18"/>
              </w:rPr>
              <w:t>2. Strategie von Drittparteien</w:t>
            </w:r>
          </w:p>
          <w:p w14:paraId="12D03D74" w14:textId="77777777" w:rsidR="00820122" w:rsidRPr="00FA28A2" w:rsidRDefault="00820122" w:rsidP="00302CFE">
            <w:pPr>
              <w:rPr>
                <w:sz w:val="18"/>
                <w:szCs w:val="18"/>
              </w:rPr>
            </w:pPr>
            <w:r>
              <w:rPr>
                <w:sz w:val="18"/>
              </w:rPr>
              <w:t>3. Obere Strukturierung</w:t>
            </w:r>
          </w:p>
        </w:tc>
        <w:tc>
          <w:tcPr>
            <w:tcW w:w="2917" w:type="dxa"/>
          </w:tcPr>
          <w:p w14:paraId="59D252FF" w14:textId="77777777" w:rsidR="008E2D8F" w:rsidRDefault="00820122" w:rsidP="00302CFE">
            <w:pPr>
              <w:rPr>
                <w:sz w:val="18"/>
                <w:szCs w:val="18"/>
              </w:rPr>
            </w:pPr>
            <w:r>
              <w:rPr>
                <w:sz w:val="18"/>
              </w:rPr>
              <w:t>1. Verbesserung der Qualität des Arbeitslebens</w:t>
            </w:r>
          </w:p>
          <w:p w14:paraId="74C6E1E4" w14:textId="77777777" w:rsidR="00820122" w:rsidRDefault="00820122" w:rsidP="00302CFE">
            <w:pPr>
              <w:rPr>
                <w:sz w:val="18"/>
                <w:szCs w:val="18"/>
              </w:rPr>
            </w:pPr>
            <w:r>
              <w:rPr>
                <w:sz w:val="18"/>
              </w:rPr>
              <w:t>2. Bildung strategischer Allianzen</w:t>
            </w:r>
          </w:p>
          <w:p w14:paraId="0CD4DF31" w14:textId="77777777" w:rsidR="00820122" w:rsidRPr="0069629E" w:rsidRDefault="00820122" w:rsidP="00302CFE">
            <w:pPr>
              <w:rPr>
                <w:sz w:val="18"/>
                <w:szCs w:val="18"/>
              </w:rPr>
            </w:pPr>
            <w:r>
              <w:rPr>
                <w:sz w:val="18"/>
              </w:rPr>
              <w:t>3. Verhandlungen über Arbeitsbedingungen</w:t>
            </w:r>
          </w:p>
        </w:tc>
      </w:tr>
      <w:tr w:rsidR="008E2D8F" w:rsidRPr="00FA28A2" w14:paraId="607D9B79" w14:textId="77777777" w:rsidTr="009C67F3">
        <w:trPr>
          <w:jc w:val="center"/>
        </w:trPr>
        <w:tc>
          <w:tcPr>
            <w:tcW w:w="1271" w:type="dxa"/>
          </w:tcPr>
          <w:p w14:paraId="09D2B3EE" w14:textId="77777777" w:rsidR="008E2D8F" w:rsidRPr="00FA28A2" w:rsidRDefault="008E2D8F" w:rsidP="00302CFE">
            <w:pPr>
              <w:rPr>
                <w:sz w:val="18"/>
                <w:szCs w:val="18"/>
              </w:rPr>
            </w:pPr>
            <w:r>
              <w:rPr>
                <w:color w:val="0070C0"/>
                <w:sz w:val="18"/>
              </w:rPr>
              <w:t>Blue-print Thinking</w:t>
            </w:r>
          </w:p>
        </w:tc>
        <w:tc>
          <w:tcPr>
            <w:tcW w:w="2693" w:type="dxa"/>
          </w:tcPr>
          <w:p w14:paraId="734D75B8" w14:textId="77777777" w:rsidR="008E2D8F" w:rsidRDefault="008E2D8F" w:rsidP="004B77E2">
            <w:pPr>
              <w:rPr>
                <w:rFonts w:cs="Arial"/>
                <w:sz w:val="18"/>
                <w:szCs w:val="18"/>
              </w:rPr>
            </w:pPr>
            <w:r>
              <w:rPr>
                <w:sz w:val="18"/>
              </w:rPr>
              <w:t>1. Management nach Zielen</w:t>
            </w:r>
          </w:p>
          <w:p w14:paraId="7DA9FFE3" w14:textId="77777777" w:rsidR="004B77E2" w:rsidRDefault="004B77E2" w:rsidP="004B77E2">
            <w:pPr>
              <w:rPr>
                <w:sz w:val="18"/>
                <w:szCs w:val="18"/>
              </w:rPr>
            </w:pPr>
            <w:r>
              <w:rPr>
                <w:sz w:val="18"/>
              </w:rPr>
              <w:t>2. Hygienische Arbeitsbedingungen</w:t>
            </w:r>
          </w:p>
          <w:p w14:paraId="7DCAA4F7" w14:textId="77777777" w:rsidR="000120DD" w:rsidRPr="00CD62F3" w:rsidRDefault="000120DD" w:rsidP="004B77E2">
            <w:pPr>
              <w:rPr>
                <w:sz w:val="18"/>
                <w:szCs w:val="18"/>
              </w:rPr>
            </w:pPr>
            <w:r>
              <w:rPr>
                <w:sz w:val="18"/>
              </w:rPr>
              <w:t>3. Arbeit mit einem Tagesplaner</w:t>
            </w:r>
          </w:p>
          <w:p w14:paraId="6227A186" w14:textId="77777777" w:rsidR="008E2D8F" w:rsidRPr="00BC0A1A" w:rsidRDefault="008E2D8F" w:rsidP="00302CFE">
            <w:pPr>
              <w:rPr>
                <w:sz w:val="20"/>
                <w:szCs w:val="20"/>
              </w:rPr>
            </w:pPr>
          </w:p>
        </w:tc>
        <w:tc>
          <w:tcPr>
            <w:tcW w:w="2210" w:type="dxa"/>
          </w:tcPr>
          <w:p w14:paraId="256C6D05" w14:textId="77777777" w:rsidR="008E2D8F" w:rsidRDefault="000120DD" w:rsidP="00302CFE">
            <w:pPr>
              <w:rPr>
                <w:sz w:val="18"/>
                <w:szCs w:val="18"/>
              </w:rPr>
            </w:pPr>
            <w:r>
              <w:rPr>
                <w:sz w:val="18"/>
              </w:rPr>
              <w:t>1. Arbeit in Projekten</w:t>
            </w:r>
          </w:p>
          <w:p w14:paraId="4B9F1C67" w14:textId="77777777" w:rsidR="000120DD" w:rsidRDefault="000120DD" w:rsidP="00302CFE">
            <w:pPr>
              <w:rPr>
                <w:sz w:val="18"/>
                <w:szCs w:val="18"/>
              </w:rPr>
            </w:pPr>
            <w:r>
              <w:rPr>
                <w:sz w:val="18"/>
              </w:rPr>
              <w:t>2. Archivierung</w:t>
            </w:r>
          </w:p>
          <w:p w14:paraId="32116F1D" w14:textId="77777777" w:rsidR="000120DD" w:rsidRPr="00FA28A2" w:rsidRDefault="000120DD" w:rsidP="00302CFE">
            <w:pPr>
              <w:rPr>
                <w:sz w:val="18"/>
                <w:szCs w:val="18"/>
              </w:rPr>
            </w:pPr>
            <w:r>
              <w:rPr>
                <w:sz w:val="18"/>
              </w:rPr>
              <w:t>3. Entscheidungsfindung</w:t>
            </w:r>
          </w:p>
        </w:tc>
        <w:tc>
          <w:tcPr>
            <w:tcW w:w="2917" w:type="dxa"/>
          </w:tcPr>
          <w:p w14:paraId="61E08140" w14:textId="77777777" w:rsidR="008E2D8F" w:rsidRDefault="000120DD" w:rsidP="00302CFE">
            <w:pPr>
              <w:rPr>
                <w:sz w:val="18"/>
                <w:szCs w:val="18"/>
              </w:rPr>
            </w:pPr>
            <w:r>
              <w:rPr>
                <w:sz w:val="18"/>
              </w:rPr>
              <w:t>1. Strategieanalyse</w:t>
            </w:r>
          </w:p>
          <w:p w14:paraId="7CCB6CA8" w14:textId="77777777" w:rsidR="000120DD" w:rsidRDefault="000120DD" w:rsidP="00302CFE">
            <w:pPr>
              <w:rPr>
                <w:sz w:val="18"/>
                <w:szCs w:val="18"/>
              </w:rPr>
            </w:pPr>
            <w:r>
              <w:rPr>
                <w:sz w:val="18"/>
              </w:rPr>
              <w:t>2. Neugestaltung von Geschäftsprozessen</w:t>
            </w:r>
          </w:p>
          <w:p w14:paraId="23146544" w14:textId="77777777" w:rsidR="000120DD" w:rsidRPr="00FA28A2" w:rsidRDefault="000120DD" w:rsidP="00302CFE">
            <w:pPr>
              <w:rPr>
                <w:sz w:val="18"/>
                <w:szCs w:val="18"/>
              </w:rPr>
            </w:pPr>
            <w:r>
              <w:rPr>
                <w:sz w:val="18"/>
              </w:rPr>
              <w:t>3. Auditing</w:t>
            </w:r>
          </w:p>
        </w:tc>
      </w:tr>
      <w:tr w:rsidR="008E2D8F" w:rsidRPr="00FA28A2" w14:paraId="76E95938" w14:textId="77777777" w:rsidTr="009C67F3">
        <w:trPr>
          <w:jc w:val="center"/>
        </w:trPr>
        <w:tc>
          <w:tcPr>
            <w:tcW w:w="1271" w:type="dxa"/>
          </w:tcPr>
          <w:p w14:paraId="4DC24C85" w14:textId="77777777" w:rsidR="008E2D8F" w:rsidRPr="00FA28A2" w:rsidRDefault="008E2D8F" w:rsidP="00302CFE">
            <w:pPr>
              <w:rPr>
                <w:sz w:val="18"/>
                <w:szCs w:val="18"/>
              </w:rPr>
            </w:pPr>
            <w:proofErr w:type="spellStart"/>
            <w:r>
              <w:rPr>
                <w:color w:val="FF0000"/>
                <w:sz w:val="18"/>
              </w:rPr>
              <w:t>Red</w:t>
            </w:r>
            <w:proofErr w:type="spellEnd"/>
            <w:r>
              <w:rPr>
                <w:color w:val="FF0000"/>
                <w:sz w:val="18"/>
              </w:rPr>
              <w:t>-print Thinking</w:t>
            </w:r>
          </w:p>
        </w:tc>
        <w:tc>
          <w:tcPr>
            <w:tcW w:w="2693" w:type="dxa"/>
          </w:tcPr>
          <w:p w14:paraId="31FE62CF" w14:textId="77777777" w:rsidR="008E2D8F" w:rsidRDefault="000139E6" w:rsidP="00302CFE">
            <w:pPr>
              <w:rPr>
                <w:sz w:val="18"/>
                <w:szCs w:val="18"/>
              </w:rPr>
            </w:pPr>
            <w:r>
              <w:rPr>
                <w:sz w:val="18"/>
              </w:rPr>
              <w:t>1. Karriereentwicklung</w:t>
            </w:r>
            <w:r>
              <w:rPr>
                <w:sz w:val="18"/>
              </w:rPr>
              <w:br/>
              <w:t>2. Personalbeschaffung und -auswahl</w:t>
            </w:r>
          </w:p>
          <w:p w14:paraId="07216689" w14:textId="77777777" w:rsidR="000139E6" w:rsidRPr="00FA28A2" w:rsidRDefault="000139E6" w:rsidP="00302CFE">
            <w:pPr>
              <w:rPr>
                <w:sz w:val="18"/>
                <w:szCs w:val="18"/>
              </w:rPr>
            </w:pPr>
            <w:r>
              <w:rPr>
                <w:sz w:val="18"/>
              </w:rPr>
              <w:t>3. Aufgabenerweiterung/-bereicherung</w:t>
            </w:r>
          </w:p>
        </w:tc>
        <w:tc>
          <w:tcPr>
            <w:tcW w:w="2210" w:type="dxa"/>
          </w:tcPr>
          <w:p w14:paraId="27674640" w14:textId="77777777" w:rsidR="008E2D8F" w:rsidRDefault="000139E6" w:rsidP="00302CFE">
            <w:pPr>
              <w:rPr>
                <w:sz w:val="18"/>
                <w:szCs w:val="18"/>
              </w:rPr>
            </w:pPr>
            <w:r>
              <w:rPr>
                <w:sz w:val="18"/>
              </w:rPr>
              <w:t>1. Soziale Aktivitäten</w:t>
            </w:r>
          </w:p>
          <w:p w14:paraId="3FFECCBB" w14:textId="77777777" w:rsidR="000139E6" w:rsidRDefault="000139E6" w:rsidP="00302CFE">
            <w:pPr>
              <w:rPr>
                <w:sz w:val="18"/>
                <w:szCs w:val="18"/>
              </w:rPr>
            </w:pPr>
            <w:r>
              <w:rPr>
                <w:sz w:val="18"/>
              </w:rPr>
              <w:t>2. Teamrollen</w:t>
            </w:r>
          </w:p>
          <w:p w14:paraId="2D0106B7" w14:textId="77777777" w:rsidR="000139E6" w:rsidRPr="00FA28A2" w:rsidRDefault="000139E6" w:rsidP="00302CFE">
            <w:pPr>
              <w:rPr>
                <w:sz w:val="18"/>
                <w:szCs w:val="18"/>
              </w:rPr>
            </w:pPr>
            <w:r>
              <w:rPr>
                <w:sz w:val="18"/>
              </w:rPr>
              <w:t>3. Management durch Sprache</w:t>
            </w:r>
          </w:p>
        </w:tc>
        <w:tc>
          <w:tcPr>
            <w:tcW w:w="2917" w:type="dxa"/>
          </w:tcPr>
          <w:p w14:paraId="1B6B59B9" w14:textId="77777777" w:rsidR="008E2D8F" w:rsidRDefault="000139E6" w:rsidP="00302CFE">
            <w:pPr>
              <w:rPr>
                <w:sz w:val="18"/>
                <w:szCs w:val="18"/>
              </w:rPr>
            </w:pPr>
            <w:r>
              <w:rPr>
                <w:sz w:val="18"/>
              </w:rPr>
              <w:t>1. Belohnungssysteme</w:t>
            </w:r>
          </w:p>
          <w:p w14:paraId="005DCD60" w14:textId="77777777" w:rsidR="000139E6" w:rsidRDefault="000139E6" w:rsidP="00302CFE">
            <w:pPr>
              <w:rPr>
                <w:sz w:val="18"/>
                <w:szCs w:val="18"/>
              </w:rPr>
            </w:pPr>
            <w:r>
              <w:rPr>
                <w:sz w:val="18"/>
              </w:rPr>
              <w:t>2. Mobilitäts- und Diversitätsmanagement</w:t>
            </w:r>
          </w:p>
          <w:p w14:paraId="299C9413" w14:textId="77777777" w:rsidR="000139E6" w:rsidRPr="00FA28A2" w:rsidRDefault="000139E6" w:rsidP="00302CFE">
            <w:pPr>
              <w:rPr>
                <w:sz w:val="18"/>
                <w:szCs w:val="18"/>
              </w:rPr>
            </w:pPr>
            <w:r>
              <w:rPr>
                <w:sz w:val="18"/>
              </w:rPr>
              <w:t xml:space="preserve">3. Dreifache Karriereleiter für Führungskräfte („Triple </w:t>
            </w:r>
            <w:proofErr w:type="spellStart"/>
            <w:r>
              <w:rPr>
                <w:sz w:val="18"/>
              </w:rPr>
              <w:t>Ladder</w:t>
            </w:r>
            <w:proofErr w:type="spellEnd"/>
            <w:r>
              <w:rPr>
                <w:sz w:val="18"/>
              </w:rPr>
              <w:t>“)</w:t>
            </w:r>
          </w:p>
        </w:tc>
      </w:tr>
      <w:tr w:rsidR="008E2D8F" w:rsidRPr="00FA28A2" w14:paraId="06BF9A7C" w14:textId="77777777" w:rsidTr="009C67F3">
        <w:trPr>
          <w:jc w:val="center"/>
        </w:trPr>
        <w:tc>
          <w:tcPr>
            <w:tcW w:w="1271" w:type="dxa"/>
          </w:tcPr>
          <w:p w14:paraId="7110AA09" w14:textId="77777777" w:rsidR="008E2D8F" w:rsidRPr="00FA28A2" w:rsidRDefault="008E2D8F" w:rsidP="00302CFE">
            <w:pPr>
              <w:rPr>
                <w:sz w:val="18"/>
                <w:szCs w:val="18"/>
              </w:rPr>
            </w:pPr>
            <w:r>
              <w:rPr>
                <w:color w:val="00B050"/>
                <w:sz w:val="18"/>
              </w:rPr>
              <w:t>Green-print Thinking</w:t>
            </w:r>
          </w:p>
        </w:tc>
        <w:tc>
          <w:tcPr>
            <w:tcW w:w="2693" w:type="dxa"/>
          </w:tcPr>
          <w:p w14:paraId="2757FC4E" w14:textId="77777777" w:rsidR="008E2D8F" w:rsidRDefault="000139E6" w:rsidP="00302CFE">
            <w:pPr>
              <w:rPr>
                <w:sz w:val="18"/>
                <w:szCs w:val="18"/>
              </w:rPr>
            </w:pPr>
            <w:r>
              <w:rPr>
                <w:sz w:val="18"/>
              </w:rPr>
              <w:t>1. Coaching</w:t>
            </w:r>
          </w:p>
          <w:p w14:paraId="7576F880" w14:textId="77777777" w:rsidR="000139E6" w:rsidRDefault="000139E6" w:rsidP="00302CFE">
            <w:pPr>
              <w:rPr>
                <w:sz w:val="18"/>
                <w:szCs w:val="18"/>
              </w:rPr>
            </w:pPr>
            <w:r>
              <w:rPr>
                <w:sz w:val="18"/>
              </w:rPr>
              <w:t>2. Intensivschulungen</w:t>
            </w:r>
          </w:p>
          <w:p w14:paraId="7028413B" w14:textId="77777777" w:rsidR="000139E6" w:rsidRPr="00FA28A2" w:rsidRDefault="000139E6" w:rsidP="00302CFE">
            <w:pPr>
              <w:rPr>
                <w:sz w:val="18"/>
                <w:szCs w:val="18"/>
              </w:rPr>
            </w:pPr>
            <w:r>
              <w:rPr>
                <w:sz w:val="18"/>
              </w:rPr>
              <w:t>3. Feedback/Spiegelung</w:t>
            </w:r>
          </w:p>
        </w:tc>
        <w:tc>
          <w:tcPr>
            <w:tcW w:w="2210" w:type="dxa"/>
          </w:tcPr>
          <w:p w14:paraId="535B62A7" w14:textId="77777777" w:rsidR="008E2D8F" w:rsidRDefault="000139E6" w:rsidP="00302CFE">
            <w:pPr>
              <w:rPr>
                <w:sz w:val="18"/>
                <w:szCs w:val="18"/>
              </w:rPr>
            </w:pPr>
            <w:r>
              <w:rPr>
                <w:sz w:val="18"/>
              </w:rPr>
              <w:t>1. Teambildung</w:t>
            </w:r>
          </w:p>
          <w:p w14:paraId="73E481FF" w14:textId="77777777" w:rsidR="000139E6" w:rsidRDefault="000139E6" w:rsidP="00302CFE">
            <w:pPr>
              <w:rPr>
                <w:sz w:val="18"/>
                <w:szCs w:val="18"/>
              </w:rPr>
            </w:pPr>
            <w:r>
              <w:rPr>
                <w:sz w:val="18"/>
              </w:rPr>
              <w:t>2. Gaming</w:t>
            </w:r>
          </w:p>
          <w:p w14:paraId="205C11F8" w14:textId="77777777" w:rsidR="000139E6" w:rsidRPr="00FA28A2" w:rsidRDefault="000139E6" w:rsidP="00302CFE">
            <w:pPr>
              <w:rPr>
                <w:sz w:val="18"/>
                <w:szCs w:val="18"/>
              </w:rPr>
            </w:pPr>
            <w:r>
              <w:rPr>
                <w:sz w:val="18"/>
              </w:rPr>
              <w:t>3. Intervision</w:t>
            </w:r>
          </w:p>
        </w:tc>
        <w:tc>
          <w:tcPr>
            <w:tcW w:w="2917" w:type="dxa"/>
          </w:tcPr>
          <w:p w14:paraId="072A142A" w14:textId="77777777" w:rsidR="008E2D8F" w:rsidRDefault="000139E6" w:rsidP="00302CFE">
            <w:pPr>
              <w:rPr>
                <w:sz w:val="18"/>
                <w:szCs w:val="18"/>
              </w:rPr>
            </w:pPr>
            <w:r>
              <w:rPr>
                <w:sz w:val="18"/>
              </w:rPr>
              <w:t>1. Planung offener Systeme</w:t>
            </w:r>
          </w:p>
          <w:p w14:paraId="74544428" w14:textId="77777777" w:rsidR="000139E6" w:rsidRDefault="000139E6" w:rsidP="00302CFE">
            <w:pPr>
              <w:rPr>
                <w:sz w:val="18"/>
                <w:szCs w:val="18"/>
              </w:rPr>
            </w:pPr>
            <w:r>
              <w:rPr>
                <w:sz w:val="18"/>
              </w:rPr>
              <w:t>2. Parallele Lernstrukturen</w:t>
            </w:r>
          </w:p>
          <w:p w14:paraId="5FC79583" w14:textId="77777777" w:rsidR="000139E6" w:rsidRPr="00FA28A2" w:rsidRDefault="000139E6" w:rsidP="00302CFE">
            <w:pPr>
              <w:rPr>
                <w:sz w:val="18"/>
                <w:szCs w:val="18"/>
              </w:rPr>
            </w:pPr>
            <w:r>
              <w:rPr>
                <w:sz w:val="18"/>
              </w:rPr>
              <w:t>3. Qualitätszirkel</w:t>
            </w:r>
          </w:p>
        </w:tc>
      </w:tr>
      <w:tr w:rsidR="008E2D8F" w:rsidRPr="00FA28A2" w14:paraId="73CFAD4F" w14:textId="77777777" w:rsidTr="009C67F3">
        <w:trPr>
          <w:jc w:val="center"/>
        </w:trPr>
        <w:tc>
          <w:tcPr>
            <w:tcW w:w="1271" w:type="dxa"/>
          </w:tcPr>
          <w:p w14:paraId="7F963CFE" w14:textId="77777777" w:rsidR="008E2D8F" w:rsidRPr="00FA28A2" w:rsidRDefault="008E2D8F" w:rsidP="00302CFE">
            <w:pPr>
              <w:rPr>
                <w:sz w:val="18"/>
                <w:szCs w:val="18"/>
              </w:rPr>
            </w:pPr>
            <w:r>
              <w:rPr>
                <w:sz w:val="18"/>
              </w:rPr>
              <w:t>White-print Thinking</w:t>
            </w:r>
          </w:p>
        </w:tc>
        <w:tc>
          <w:tcPr>
            <w:tcW w:w="2693" w:type="dxa"/>
          </w:tcPr>
          <w:p w14:paraId="41AED416" w14:textId="77777777" w:rsidR="008E2D8F" w:rsidRDefault="000139E6" w:rsidP="00302CFE">
            <w:pPr>
              <w:rPr>
                <w:sz w:val="18"/>
                <w:szCs w:val="18"/>
              </w:rPr>
            </w:pPr>
            <w:r>
              <w:rPr>
                <w:sz w:val="18"/>
              </w:rPr>
              <w:t>1. T-Gruppe</w:t>
            </w:r>
          </w:p>
          <w:p w14:paraId="6B0B148D" w14:textId="77777777" w:rsidR="000139E6" w:rsidRDefault="000139E6" w:rsidP="00302CFE">
            <w:pPr>
              <w:rPr>
                <w:sz w:val="18"/>
                <w:szCs w:val="18"/>
              </w:rPr>
            </w:pPr>
            <w:r>
              <w:rPr>
                <w:sz w:val="18"/>
              </w:rPr>
              <w:t>2. Persönliches Wachstum</w:t>
            </w:r>
          </w:p>
          <w:p w14:paraId="232046C8" w14:textId="77777777" w:rsidR="000139E6" w:rsidRPr="00FA28A2" w:rsidRDefault="000139E6" w:rsidP="00302CFE">
            <w:pPr>
              <w:rPr>
                <w:sz w:val="18"/>
                <w:szCs w:val="18"/>
              </w:rPr>
            </w:pPr>
            <w:r>
              <w:rPr>
                <w:sz w:val="18"/>
              </w:rPr>
              <w:t>3. Networking</w:t>
            </w:r>
          </w:p>
        </w:tc>
        <w:tc>
          <w:tcPr>
            <w:tcW w:w="2210" w:type="dxa"/>
          </w:tcPr>
          <w:p w14:paraId="28482D51" w14:textId="77777777" w:rsidR="008E2D8F" w:rsidRDefault="000139E6" w:rsidP="00302CFE">
            <w:pPr>
              <w:rPr>
                <w:sz w:val="18"/>
                <w:szCs w:val="18"/>
              </w:rPr>
            </w:pPr>
            <w:r>
              <w:rPr>
                <w:sz w:val="18"/>
              </w:rPr>
              <w:t>1. Selbststeuernde Teams</w:t>
            </w:r>
          </w:p>
          <w:p w14:paraId="73FF3AEA" w14:textId="77777777" w:rsidR="000139E6" w:rsidRDefault="000139E6" w:rsidP="00302CFE">
            <w:pPr>
              <w:rPr>
                <w:sz w:val="18"/>
                <w:szCs w:val="18"/>
              </w:rPr>
            </w:pPr>
            <w:r>
              <w:rPr>
                <w:sz w:val="18"/>
              </w:rPr>
              <w:t>2. Meetings im Freien</w:t>
            </w:r>
          </w:p>
          <w:p w14:paraId="21840F95" w14:textId="77777777" w:rsidR="000139E6" w:rsidRPr="00FA28A2" w:rsidRDefault="000139E6" w:rsidP="00302CFE">
            <w:pPr>
              <w:rPr>
                <w:sz w:val="18"/>
                <w:szCs w:val="18"/>
              </w:rPr>
            </w:pPr>
            <w:r>
              <w:rPr>
                <w:sz w:val="18"/>
              </w:rPr>
              <w:t>3. Explizieren mentaler Modelle</w:t>
            </w:r>
          </w:p>
        </w:tc>
        <w:tc>
          <w:tcPr>
            <w:tcW w:w="2917" w:type="dxa"/>
          </w:tcPr>
          <w:p w14:paraId="6256823F" w14:textId="77777777" w:rsidR="008E2D8F" w:rsidRDefault="000139E6" w:rsidP="00302CFE">
            <w:pPr>
              <w:rPr>
                <w:sz w:val="18"/>
                <w:szCs w:val="18"/>
              </w:rPr>
            </w:pPr>
            <w:r>
              <w:rPr>
                <w:sz w:val="18"/>
              </w:rPr>
              <w:t>1. Zukunftskonferenzen</w:t>
            </w:r>
          </w:p>
          <w:p w14:paraId="2BCF90CA" w14:textId="77777777" w:rsidR="000139E6" w:rsidRDefault="000139E6" w:rsidP="00302CFE">
            <w:pPr>
              <w:rPr>
                <w:sz w:val="18"/>
                <w:szCs w:val="18"/>
              </w:rPr>
            </w:pPr>
            <w:r>
              <w:rPr>
                <w:sz w:val="18"/>
              </w:rPr>
              <w:t>2. Rituale und Mystik</w:t>
            </w:r>
          </w:p>
          <w:p w14:paraId="54F2706B" w14:textId="77777777" w:rsidR="000139E6" w:rsidRPr="00FA28A2" w:rsidRDefault="000139E6" w:rsidP="00302CFE">
            <w:pPr>
              <w:rPr>
                <w:sz w:val="18"/>
                <w:szCs w:val="18"/>
              </w:rPr>
            </w:pPr>
            <w:r>
              <w:rPr>
                <w:sz w:val="18"/>
              </w:rPr>
              <w:t>3. Dekonstruktion „heiliger Kühe“</w:t>
            </w:r>
          </w:p>
        </w:tc>
      </w:tr>
    </w:tbl>
    <w:p w14:paraId="013893E2" w14:textId="77777777" w:rsidR="007C0710" w:rsidRPr="00BC0A1A" w:rsidRDefault="007C0710" w:rsidP="007C0710"/>
    <w:p w14:paraId="728DF308" w14:textId="77777777" w:rsidR="00863E2F" w:rsidRPr="00BC0A1A" w:rsidRDefault="00863E2F" w:rsidP="00863E2F"/>
    <w:p w14:paraId="4AB16102" w14:textId="77777777" w:rsidR="00863E2F" w:rsidRPr="00BC0A1A" w:rsidRDefault="00863E2F" w:rsidP="00863E2F"/>
    <w:p w14:paraId="11E36CB6" w14:textId="77777777" w:rsidR="00863E2F" w:rsidRPr="00BC0A1A" w:rsidRDefault="00863E2F" w:rsidP="00863E2F"/>
    <w:sectPr w:rsidR="00863E2F" w:rsidRPr="00BC0A1A" w:rsidSect="003869C2">
      <w:headerReference w:type="even" r:id="rId36"/>
      <w:headerReference w:type="default" r:id="rId37"/>
      <w:footerReference w:type="even" r:id="rId38"/>
      <w:footerReference w:type="default" r:id="rId39"/>
      <w:headerReference w:type="first" r:id="rId40"/>
      <w:footerReference w:type="first" r:id="rId41"/>
      <w:pgSz w:w="11906" w:h="16838" w:code="9"/>
      <w:pgMar w:top="1985" w:right="1418" w:bottom="1701" w:left="1418" w:header="851" w:footer="36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A9FE6" w14:textId="77777777" w:rsidR="00672D4F" w:rsidRDefault="00672D4F" w:rsidP="008D0D5E">
      <w:pPr>
        <w:spacing w:after="0" w:line="240" w:lineRule="auto"/>
      </w:pPr>
      <w:r>
        <w:separator/>
      </w:r>
    </w:p>
  </w:endnote>
  <w:endnote w:type="continuationSeparator" w:id="0">
    <w:p w14:paraId="503F840F" w14:textId="77777777" w:rsidR="00672D4F" w:rsidRDefault="00672D4F" w:rsidP="008D0D5E">
      <w:pPr>
        <w:spacing w:after="0" w:line="240" w:lineRule="auto"/>
      </w:pPr>
      <w:r>
        <w:continuationSeparator/>
      </w:r>
    </w:p>
  </w:endnote>
  <w:endnote w:type="continuationNotice" w:id="1">
    <w:p w14:paraId="1051B969" w14:textId="77777777" w:rsidR="00672D4F" w:rsidRDefault="00672D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Jost">
    <w:altName w:val="Calibri"/>
    <w:panose1 w:val="00000000000000000000"/>
    <w:charset w:val="00"/>
    <w:family w:val="auto"/>
    <w:pitch w:val="variable"/>
    <w:sig w:usb0="A00002EF" w:usb1="0000205B" w:usb2="0000001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E07B7A" w14:textId="77777777" w:rsidR="00CA43DF" w:rsidRDefault="00CA43D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436988"/>
      <w:docPartObj>
        <w:docPartGallery w:val="Page Numbers (Bottom of Page)"/>
        <w:docPartUnique/>
      </w:docPartObj>
    </w:sdtPr>
    <w:sdtEndPr/>
    <w:sdtContent>
      <w:sdt>
        <w:sdtPr>
          <w:rPr>
            <w:sz w:val="12"/>
            <w:szCs w:val="12"/>
          </w:rPr>
          <w:id w:val="-1041982169"/>
          <w:docPartObj>
            <w:docPartGallery w:val="Page Numbers (Bottom of Page)"/>
            <w:docPartUnique/>
          </w:docPartObj>
        </w:sdtPr>
        <w:sdtEndPr>
          <w:rPr>
            <w:i/>
            <w:iCs/>
            <w:color w:val="4D4D4D"/>
            <w:sz w:val="14"/>
            <w:szCs w:val="14"/>
          </w:rPr>
        </w:sdtEndPr>
        <w:sdtContent>
          <w:p w14:paraId="7BA7B4AE" w14:textId="4D07638E" w:rsidR="008D0D5E" w:rsidRPr="00844767" w:rsidRDefault="00844767" w:rsidP="00844767">
            <w:pPr>
              <w:pStyle w:val="Fuzeile"/>
              <w:ind w:left="-851" w:right="3258"/>
              <w:jc w:val="both"/>
              <w:rPr>
                <w:i/>
                <w:iCs/>
                <w:color w:val="4D4D4D"/>
                <w:sz w:val="14"/>
                <w:szCs w:val="14"/>
                <w:lang w:val="en-US"/>
              </w:rPr>
            </w:pPr>
            <w:r>
              <w:rPr>
                <w:noProof/>
                <w:sz w:val="12"/>
                <w:szCs w:val="12"/>
              </w:rPr>
              <w:drawing>
                <wp:anchor distT="0" distB="0" distL="114300" distR="114300" simplePos="0" relativeHeight="251661315" behindDoc="0" locked="0" layoutInCell="1" allowOverlap="1" wp14:anchorId="69681DA0" wp14:editId="2F831ECC">
                  <wp:simplePos x="0" y="0"/>
                  <wp:positionH relativeFrom="column">
                    <wp:posOffset>4155146</wp:posOffset>
                  </wp:positionH>
                  <wp:positionV relativeFrom="paragraph">
                    <wp:posOffset>-129976</wp:posOffset>
                  </wp:positionV>
                  <wp:extent cx="2243425" cy="492760"/>
                  <wp:effectExtent l="0" t="0" r="5080" b="2540"/>
                  <wp:wrapNone/>
                  <wp:docPr id="1471681140" name="Grafik 1471681140"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1140" name="Grafik 1471681140"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43425" cy="492760"/>
                          </a:xfrm>
                          <a:prstGeom prst="rect">
                            <a:avLst/>
                          </a:prstGeom>
                          <a:noFill/>
                          <a:ln>
                            <a:noFill/>
                          </a:ln>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60291" behindDoc="1" locked="0" layoutInCell="1" allowOverlap="1" wp14:anchorId="35761A17" wp14:editId="0ED3A493">
                      <wp:simplePos x="0" y="0"/>
                      <wp:positionH relativeFrom="margin">
                        <wp:posOffset>-914744</wp:posOffset>
                      </wp:positionH>
                      <wp:positionV relativeFrom="paragraph">
                        <wp:posOffset>-212041</wp:posOffset>
                      </wp:positionV>
                      <wp:extent cx="7730612" cy="1120805"/>
                      <wp:effectExtent l="38100" t="190500" r="22860" b="193675"/>
                      <wp:wrapNone/>
                      <wp:docPr id="4" name="Rechteck 4"/>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E71F4" id="Rechteck 4" o:spid="_x0000_s1026" style="position:absolute;margin-left:-72.05pt;margin-top:-16.7pt;width:608.7pt;height:88.25pt;rotation:-174236fd;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630316">
              <w:rPr>
                <w:sz w:val="12"/>
                <w:szCs w:val="12"/>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75480256"/>
      <w:docPartObj>
        <w:docPartGallery w:val="Page Numbers (Bottom of Page)"/>
        <w:docPartUnique/>
      </w:docPartObj>
    </w:sdtPr>
    <w:sdtEndPr/>
    <w:sdtContent>
      <w:sdt>
        <w:sdtPr>
          <w:rPr>
            <w:sz w:val="12"/>
            <w:szCs w:val="12"/>
          </w:rPr>
          <w:id w:val="539473929"/>
          <w:docPartObj>
            <w:docPartGallery w:val="Page Numbers (Bottom of Page)"/>
            <w:docPartUnique/>
          </w:docPartObj>
        </w:sdtPr>
        <w:sdtEndPr>
          <w:rPr>
            <w:i/>
            <w:iCs/>
            <w:color w:val="4D4D4D"/>
            <w:sz w:val="14"/>
            <w:szCs w:val="14"/>
          </w:rPr>
        </w:sdtEndPr>
        <w:sdtContent>
          <w:p w14:paraId="2FBA988E" w14:textId="5A66035C" w:rsidR="00CA43DF" w:rsidRPr="00094D78" w:rsidRDefault="000639D9" w:rsidP="00094D78">
            <w:pPr>
              <w:pStyle w:val="Fuzeile"/>
              <w:ind w:left="-851" w:right="3258"/>
              <w:jc w:val="both"/>
              <w:rPr>
                <w:i/>
                <w:iCs/>
                <w:color w:val="4D4D4D"/>
                <w:sz w:val="14"/>
                <w:szCs w:val="14"/>
                <w:lang w:val="en-US"/>
              </w:rPr>
            </w:pPr>
            <w:r>
              <w:rPr>
                <w:noProof/>
                <w:sz w:val="12"/>
                <w:szCs w:val="12"/>
              </w:rPr>
              <w:drawing>
                <wp:anchor distT="0" distB="0" distL="114300" distR="114300" simplePos="0" relativeHeight="251664387" behindDoc="0" locked="0" layoutInCell="1" allowOverlap="1" wp14:anchorId="3E80DF83" wp14:editId="710B6A7F">
                  <wp:simplePos x="0" y="0"/>
                  <wp:positionH relativeFrom="column">
                    <wp:posOffset>4155146</wp:posOffset>
                  </wp:positionH>
                  <wp:positionV relativeFrom="paragraph">
                    <wp:posOffset>-129976</wp:posOffset>
                  </wp:positionV>
                  <wp:extent cx="2243425" cy="492760"/>
                  <wp:effectExtent l="0" t="0" r="5080" b="2540"/>
                  <wp:wrapNone/>
                  <wp:docPr id="1599697158" name="Grafik 1599697158" descr="Ein Bild, das Schwarz, Dunkelhei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681140" name="Grafik 1471681140" descr="Ein Bild, das Schwarz, Dunkelhei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43425" cy="492760"/>
                          </a:xfrm>
                          <a:prstGeom prst="rect">
                            <a:avLst/>
                          </a:prstGeom>
                          <a:noFill/>
                          <a:ln>
                            <a:noFill/>
                          </a:ln>
                        </pic:spPr>
                      </pic:pic>
                    </a:graphicData>
                  </a:graphic>
                  <wp14:sizeRelH relativeFrom="margin">
                    <wp14:pctWidth>0</wp14:pctWidth>
                  </wp14:sizeRelH>
                </wp:anchor>
              </w:drawing>
            </w:r>
            <w:r>
              <w:rPr>
                <w:noProof/>
                <w:lang w:val="en-US"/>
              </w:rPr>
              <mc:AlternateContent>
                <mc:Choice Requires="wps">
                  <w:drawing>
                    <wp:anchor distT="0" distB="0" distL="114300" distR="114300" simplePos="0" relativeHeight="251663363" behindDoc="1" locked="0" layoutInCell="1" allowOverlap="1" wp14:anchorId="5E017608" wp14:editId="791A0052">
                      <wp:simplePos x="0" y="0"/>
                      <wp:positionH relativeFrom="margin">
                        <wp:posOffset>-914744</wp:posOffset>
                      </wp:positionH>
                      <wp:positionV relativeFrom="paragraph">
                        <wp:posOffset>-212041</wp:posOffset>
                      </wp:positionV>
                      <wp:extent cx="7730612" cy="1120805"/>
                      <wp:effectExtent l="38100" t="190500" r="22860" b="193675"/>
                      <wp:wrapNone/>
                      <wp:docPr id="1141618920" name="Rechteck 1141618920"/>
                      <wp:cNvGraphicFramePr/>
                      <a:graphic xmlns:a="http://schemas.openxmlformats.org/drawingml/2006/main">
                        <a:graphicData uri="http://schemas.microsoft.com/office/word/2010/wordprocessingShape">
                          <wps:wsp>
                            <wps:cNvSpPr/>
                            <wps:spPr>
                              <a:xfrm rot="21440482">
                                <a:off x="0" y="0"/>
                                <a:ext cx="7730612" cy="112080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54799" id="Rechteck 1141618920" o:spid="_x0000_s1026" style="position:absolute;margin-left:-72.05pt;margin-top:-16.7pt;width:608.7pt;height:88.25pt;rotation:-174236fd;z-index:-25165311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" fillcolor="#e7e6e6 [3214]" stroked="f" strokeweight="1pt">
                      <w10:wrap anchorx="margin"/>
                    </v:rect>
                  </w:pict>
                </mc:Fallback>
              </mc:AlternateContent>
            </w:r>
            <w:r w:rsidRPr="00630316">
              <w:rPr>
                <w:sz w:val="12"/>
                <w:szCs w:val="12"/>
              </w:rPr>
              <w:t>Von der Europäischen Union finanziert. Die geäußerten Ansichten und Meinungen entsprechen jedoch ausschließlich denen der Autor*innen und spiegeln nicht zwingend die der Europäischen Union oder der Europäischen Exekutivagentur für Bildung und Kultur (EACEA) wider. Weder die Europäische Union noch die EACEA können dafür verantwortlich gemacht werden.</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FD6429" w14:textId="77777777" w:rsidR="00672D4F" w:rsidRDefault="00672D4F" w:rsidP="008D0D5E">
      <w:pPr>
        <w:spacing w:after="0" w:line="240" w:lineRule="auto"/>
      </w:pPr>
      <w:r>
        <w:separator/>
      </w:r>
    </w:p>
  </w:footnote>
  <w:footnote w:type="continuationSeparator" w:id="0">
    <w:p w14:paraId="19CCE4FF" w14:textId="77777777" w:rsidR="00672D4F" w:rsidRDefault="00672D4F" w:rsidP="008D0D5E">
      <w:pPr>
        <w:spacing w:after="0" w:line="240" w:lineRule="auto"/>
      </w:pPr>
      <w:r>
        <w:continuationSeparator/>
      </w:r>
    </w:p>
  </w:footnote>
  <w:footnote w:type="continuationNotice" w:id="1">
    <w:p w14:paraId="3078EDF0" w14:textId="77777777" w:rsidR="00672D4F" w:rsidRDefault="00672D4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4E08F" w14:textId="77777777" w:rsidR="00CA43DF" w:rsidRDefault="00CA43DF">
    <w:pPr>
      <w:pStyle w:val="Kopfzeile"/>
    </w:pPr>
  </w:p>
  <w:p w14:paraId="64E4E68B" w14:textId="77777777" w:rsidR="003C3B80" w:rsidRDefault="003C3B8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EC376" w14:textId="77777777" w:rsidR="008D0D5E" w:rsidRPr="00350A2B" w:rsidRDefault="006B1A42" w:rsidP="00AE5BF1">
    <w:pPr>
      <w:pStyle w:val="Kopfzeile"/>
      <w:jc w:val="right"/>
    </w:pPr>
    <w:r>
      <w:rPr>
        <w:noProof/>
        <w:color w:val="E9550D"/>
      </w:rPr>
      <mc:AlternateContent>
        <mc:Choice Requires="wps">
          <w:drawing>
            <wp:anchor distT="0" distB="0" distL="114300" distR="114300" simplePos="0" relativeHeight="251658241" behindDoc="0" locked="0" layoutInCell="1" allowOverlap="1" wp14:anchorId="267275AD" wp14:editId="58DF287E">
              <wp:simplePos x="0" y="0"/>
              <wp:positionH relativeFrom="page">
                <wp:posOffset>6443526</wp:posOffset>
              </wp:positionH>
              <wp:positionV relativeFrom="paragraph">
                <wp:posOffset>-17780</wp:posOffset>
              </wp:positionV>
              <wp:extent cx="0" cy="240665"/>
              <wp:effectExtent l="19050" t="19050" r="19050" b="6985"/>
              <wp:wrapNone/>
              <wp:docPr id="6" name="Gerader Verbinder 6"/>
              <wp:cNvGraphicFramePr/>
              <a:graphic xmlns:a="http://schemas.openxmlformats.org/drawingml/2006/main">
                <a:graphicData uri="http://schemas.microsoft.com/office/word/2010/wordprocessingShape">
                  <wps:wsp>
                    <wps:cNvCnPr/>
                    <wps:spPr>
                      <a:xfrm flipV="1">
                        <a:off x="0" y="0"/>
                        <a:ext cx="0" cy="240665"/>
                      </a:xfrm>
                      <a:prstGeom prst="line">
                        <a:avLst/>
                      </a:prstGeom>
                      <a:ln w="38100">
                        <a:solidFill>
                          <a:srgbClr val="F76909"/>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5113CE" id="Gerader Verbinder 6" o:spid="_x0000_s1026" style="position:absolute;flip:y;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07.35pt,-1.4pt" to="507.35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" strokecolor="#f76909" strokeweight="3pt">
              <v:stroke joinstyle="miter"/>
              <w10:wrap anchorx="page"/>
            </v:line>
          </w:pict>
        </mc:Fallback>
      </mc:AlternateContent>
    </w:r>
    <w:r>
      <w:rPr>
        <w:noProof/>
      </w:rPr>
      <mc:AlternateContent>
        <mc:Choice Requires="wps">
          <w:drawing>
            <wp:anchor distT="0" distB="0" distL="114300" distR="114300" simplePos="0" relativeHeight="251658243" behindDoc="1" locked="0" layoutInCell="1" allowOverlap="1" wp14:anchorId="33A98A94" wp14:editId="0A3619E0">
              <wp:simplePos x="0" y="0"/>
              <wp:positionH relativeFrom="page">
                <wp:align>right</wp:align>
              </wp:positionH>
              <wp:positionV relativeFrom="paragraph">
                <wp:posOffset>-570586</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DC3086" id="Rechteck 3" o:spid="_x0000_s1026" style="position:absolute;margin-left:547.15pt;margin-top:-44.95pt;width:598.35pt;height:83.5pt;z-index:-251658237;visibility:visible;mso-wrap-style:square;mso-wrap-distance-left:9pt;mso-wrap-distance-top:0;mso-wrap-distance-right:9pt;mso-wrap-distance-bottom:0;mso-position-horizontal:righ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" fillcolor="#e7e6e6 [3214]" stroked="f" strokeweight="1pt">
              <w10:wrap anchorx="page"/>
            </v:rect>
          </w:pict>
        </mc:Fallback>
      </mc:AlternateContent>
    </w:r>
    <w:r>
      <w:rPr>
        <w:noProof/>
      </w:rPr>
      <w:drawing>
        <wp:anchor distT="0" distB="0" distL="114300" distR="114300" simplePos="0" relativeHeight="251658242" behindDoc="0" locked="1" layoutInCell="1" allowOverlap="1" wp14:anchorId="588B4C23" wp14:editId="72F4C988">
          <wp:simplePos x="0" y="0"/>
          <wp:positionH relativeFrom="margin">
            <wp:posOffset>-657225</wp:posOffset>
          </wp:positionH>
          <wp:positionV relativeFrom="topMargin">
            <wp:posOffset>233045</wp:posOffset>
          </wp:positionV>
          <wp:extent cx="1986915" cy="723265"/>
          <wp:effectExtent l="0" t="0" r="0" b="635"/>
          <wp:wrapNone/>
          <wp:docPr id="1569211848" name="Grafik 156921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End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p w14:paraId="7035F9E8" w14:textId="77777777" w:rsidR="003C3B80" w:rsidRDefault="003C3B8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8205108"/>
      <w:docPartObj>
        <w:docPartGallery w:val="Page Numbers (Top of Page)"/>
        <w:docPartUnique/>
      </w:docPartObj>
    </w:sdtPr>
    <w:sdtEndPr/>
    <w:sdtContent>
      <w:p w14:paraId="6E6F0F05" w14:textId="450D306A" w:rsidR="003869C2" w:rsidRPr="006F643C" w:rsidRDefault="003869C2" w:rsidP="003869C2">
        <w:pPr>
          <w:pStyle w:val="Kopfzeile"/>
          <w:ind w:firstLine="708"/>
          <w:rPr>
            <w:rFonts w:asciiTheme="minorHAnsi" w:hAnsiTheme="minorHAnsi"/>
          </w:rPr>
        </w:pPr>
        <w:r>
          <w:rPr>
            <w:noProof/>
          </w:rPr>
          <mc:AlternateContent>
            <mc:Choice Requires="wps">
              <w:drawing>
                <wp:anchor distT="45720" distB="45720" distL="114300" distR="114300" simplePos="0" relativeHeight="251668483" behindDoc="0" locked="0" layoutInCell="1" allowOverlap="1" wp14:anchorId="3915696A" wp14:editId="0579D49D">
                  <wp:simplePos x="0" y="0"/>
                  <wp:positionH relativeFrom="page">
                    <wp:align>right</wp:align>
                  </wp:positionH>
                  <wp:positionV relativeFrom="paragraph">
                    <wp:posOffset>-57017</wp:posOffset>
                  </wp:positionV>
                  <wp:extent cx="2723959" cy="1404620"/>
                  <wp:effectExtent l="0" t="0" r="0"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959" cy="1404620"/>
                          </a:xfrm>
                          <a:prstGeom prst="rect">
                            <a:avLst/>
                          </a:prstGeom>
                          <a:noFill/>
                          <a:ln w="9525">
                            <a:noFill/>
                            <a:miter lim="800000"/>
                            <a:headEnd/>
                            <a:tailEnd/>
                          </a:ln>
                        </wps:spPr>
                        <wps:txbx>
                          <w:txbxContent>
                            <w:p w14:paraId="2830E83F" w14:textId="77777777" w:rsidR="003869C2" w:rsidRPr="00B909F6" w:rsidRDefault="003869C2" w:rsidP="003869C2">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774A8922" w14:textId="77777777" w:rsidR="003869C2" w:rsidRPr="00B909F6" w:rsidRDefault="003869C2" w:rsidP="003869C2">
                              <w:pPr>
                                <w:spacing w:after="0"/>
                                <w:ind w:right="59"/>
                                <w:jc w:val="right"/>
                                <w:rPr>
                                  <w:sz w:val="12"/>
                                  <w:szCs w:val="12"/>
                                </w:rPr>
                              </w:pPr>
                              <w:r w:rsidRPr="00B909F6">
                                <w:rPr>
                                  <w:sz w:val="12"/>
                                  <w:szCs w:val="12"/>
                                </w:rPr>
                                <w:t>DIGIGEN © 2024 ist lizenziert unter CC BY-NC-SA 4.0.</w:t>
                              </w:r>
                            </w:p>
                            <w:p w14:paraId="017BCBCD" w14:textId="77777777" w:rsidR="003869C2" w:rsidRPr="00B909F6" w:rsidRDefault="003869C2" w:rsidP="003869C2">
                              <w:pPr>
                                <w:spacing w:after="0"/>
                                <w:ind w:right="59"/>
                                <w:jc w:val="right"/>
                                <w:rPr>
                                  <w:sz w:val="12"/>
                                  <w:szCs w:val="12"/>
                                </w:rPr>
                              </w:pPr>
                              <w:r w:rsidRPr="00B909F6">
                                <w:rPr>
                                  <w:sz w:val="12"/>
                                  <w:szCs w:val="12"/>
                                </w:rPr>
                                <w:t>https://creativecommons.org/licenses/by-nc-sa/4.0/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15696A" id="_x0000_t202" coordsize="21600,21600" o:spt="202" path="m,l,21600r21600,l21600,xe">
                  <v:stroke joinstyle="miter"/>
                  <v:path gradientshapeok="t" o:connecttype="rect"/>
                </v:shapetype>
                <v:shape id="Textfeld 2" o:spid="_x0000_s1052" type="#_x0000_t202" style="position:absolute;left:0;text-align:left;margin-left:163.3pt;margin-top:-4.5pt;width:214.5pt;height:110.6pt;z-index:251668483;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" filled="f" stroked="f">
                  <v:textbox style="mso-fit-shape-to-text:t">
                    <w:txbxContent>
                      <w:p w14:paraId="2830E83F" w14:textId="77777777" w:rsidR="003869C2" w:rsidRPr="00B909F6" w:rsidRDefault="003869C2" w:rsidP="003869C2">
                        <w:pPr>
                          <w:pBdr>
                            <w:bottom w:val="single" w:sz="6" w:space="1" w:color="auto"/>
                          </w:pBdr>
                          <w:spacing w:after="0"/>
                          <w:ind w:right="59"/>
                          <w:jc w:val="right"/>
                          <w:rPr>
                            <w:sz w:val="12"/>
                            <w:szCs w:val="12"/>
                          </w:rPr>
                        </w:pPr>
                        <w:r w:rsidRPr="00B909F6">
                          <w:rPr>
                            <w:sz w:val="12"/>
                            <w:szCs w:val="12"/>
                          </w:rPr>
                          <w:t xml:space="preserve">ERASMUS+ DIGIGEN Projekt </w:t>
                        </w:r>
                        <w:proofErr w:type="spellStart"/>
                        <w:r w:rsidRPr="00B909F6">
                          <w:rPr>
                            <w:sz w:val="12"/>
                            <w:szCs w:val="12"/>
                          </w:rPr>
                          <w:t>Ref</w:t>
                        </w:r>
                        <w:proofErr w:type="spellEnd"/>
                        <w:r w:rsidRPr="00B909F6">
                          <w:rPr>
                            <w:sz w:val="12"/>
                            <w:szCs w:val="12"/>
                          </w:rPr>
                          <w:t>. Nr. 2021-1-DE02-KA220-VET-000025335</w:t>
                        </w:r>
                      </w:p>
                      <w:p w14:paraId="774A8922" w14:textId="77777777" w:rsidR="003869C2" w:rsidRPr="00B909F6" w:rsidRDefault="003869C2" w:rsidP="003869C2">
                        <w:pPr>
                          <w:spacing w:after="0"/>
                          <w:ind w:right="59"/>
                          <w:jc w:val="right"/>
                          <w:rPr>
                            <w:sz w:val="12"/>
                            <w:szCs w:val="12"/>
                          </w:rPr>
                        </w:pPr>
                        <w:r w:rsidRPr="00B909F6">
                          <w:rPr>
                            <w:sz w:val="12"/>
                            <w:szCs w:val="12"/>
                          </w:rPr>
                          <w:t>DIGIGEN © 2024 ist lizenziert unter CC BY-NC-SA 4.0.</w:t>
                        </w:r>
                      </w:p>
                      <w:p w14:paraId="017BCBCD" w14:textId="77777777" w:rsidR="003869C2" w:rsidRPr="00B909F6" w:rsidRDefault="003869C2" w:rsidP="003869C2">
                        <w:pPr>
                          <w:spacing w:after="0"/>
                          <w:ind w:right="59"/>
                          <w:jc w:val="right"/>
                          <w:rPr>
                            <w:sz w:val="12"/>
                            <w:szCs w:val="12"/>
                          </w:rPr>
                        </w:pPr>
                        <w:r w:rsidRPr="00B909F6">
                          <w:rPr>
                            <w:sz w:val="12"/>
                            <w:szCs w:val="12"/>
                          </w:rPr>
                          <w:t>https://creativecommons.org/licenses/by-nc-sa/4.0/</w:t>
                        </w:r>
                      </w:p>
                    </w:txbxContent>
                  </v:textbox>
                  <w10:wrap anchorx="page"/>
                </v:shape>
              </w:pict>
            </mc:Fallback>
          </mc:AlternateContent>
        </w:r>
        <w:r>
          <w:rPr>
            <w:noProof/>
            <w:sz w:val="12"/>
            <w:szCs w:val="12"/>
          </w:rPr>
          <mc:AlternateContent>
            <mc:Choice Requires="wpg">
              <w:drawing>
                <wp:anchor distT="0" distB="0" distL="114300" distR="114300" simplePos="0" relativeHeight="251667459" behindDoc="0" locked="0" layoutInCell="1" allowOverlap="1" wp14:anchorId="2DDE3AFE" wp14:editId="4189DF57">
                  <wp:simplePos x="0" y="0"/>
                  <wp:positionH relativeFrom="column">
                    <wp:posOffset>-643890</wp:posOffset>
                  </wp:positionH>
                  <wp:positionV relativeFrom="paragraph">
                    <wp:posOffset>-328329</wp:posOffset>
                  </wp:positionV>
                  <wp:extent cx="808522" cy="750771"/>
                  <wp:effectExtent l="0" t="0" r="0" b="0"/>
                  <wp:wrapNone/>
                  <wp:docPr id="1686045195" name="Gruppieren 1"/>
                  <wp:cNvGraphicFramePr/>
                  <a:graphic xmlns:a="http://schemas.openxmlformats.org/drawingml/2006/main">
                    <a:graphicData uri="http://schemas.microsoft.com/office/word/2010/wordprocessingGroup">
                      <wpg:wgp>
                        <wpg:cNvGrpSpPr/>
                        <wpg:grpSpPr>
                          <a:xfrm>
                            <a:off x="0" y="0"/>
                            <a:ext cx="808522" cy="750771"/>
                            <a:chOff x="0" y="0"/>
                            <a:chExt cx="1075690" cy="981075"/>
                          </a:xfrm>
                        </wpg:grpSpPr>
                        <pic:pic xmlns:pic="http://schemas.openxmlformats.org/drawingml/2006/picture">
                          <pic:nvPicPr>
                            <pic:cNvPr id="808468019" name="Afbeelding 18" descr="Afbeelding met wit&#10;&#10;Automatisch gegenereerde beschrijving">
                              <a:extLst>
                                <a:ext uri="{FF2B5EF4-FFF2-40B4-BE49-F238E27FC236}">
                                  <a16:creationId xmlns:a16="http://schemas.microsoft.com/office/drawing/2014/main" id="{6133C35A-1A8E-C4AC-62B1-64ED71190637}"/>
                                </a:ext>
                              </a:extLst>
                            </pic:cNvPr>
                            <pic:cNvPicPr>
                              <a:picLocks noChangeAspect="1"/>
                            </pic:cNvPicPr>
                          </pic:nvPicPr>
                          <pic:blipFill>
                            <a:blip r:embed="rId1"/>
                            <a:stretch>
                              <a:fillRect/>
                            </a:stretch>
                          </pic:blipFill>
                          <pic:spPr>
                            <a:xfrm>
                              <a:off x="0" y="0"/>
                              <a:ext cx="1075690" cy="981075"/>
                            </a:xfrm>
                            <a:prstGeom prst="rect">
                              <a:avLst/>
                            </a:prstGeom>
                          </pic:spPr>
                        </pic:pic>
                        <wpg:grpSp>
                          <wpg:cNvPr id="282025918" name="Gruppieren 1">
                            <a:extLst>
                              <a:ext uri="{FF2B5EF4-FFF2-40B4-BE49-F238E27FC236}">
                                <a16:creationId xmlns:a16="http://schemas.microsoft.com/office/drawing/2014/main" id="{AFA32A20-AE1C-3E3D-3516-A9C0E56D7FCC}"/>
                              </a:ext>
                            </a:extLst>
                          </wpg:cNvPr>
                          <wpg:cNvGrpSpPr/>
                          <wpg:grpSpPr>
                            <a:xfrm>
                              <a:off x="218201" y="202131"/>
                              <a:ext cx="677454" cy="637243"/>
                              <a:chOff x="204476" y="200245"/>
                              <a:chExt cx="1300957" cy="1223738"/>
                            </a:xfrm>
                          </wpg:grpSpPr>
                          <pic:pic xmlns:pic="http://schemas.openxmlformats.org/drawingml/2006/picture">
                            <pic:nvPicPr>
                              <pic:cNvPr id="839850884" name="Grafik 839850884">
                                <a:extLst>
                                  <a:ext uri="{FF2B5EF4-FFF2-40B4-BE49-F238E27FC236}">
                                    <a16:creationId xmlns:a16="http://schemas.microsoft.com/office/drawing/2014/main" id="{569C4035-4515-7F90-6703-DBF5FD7DA4B2}"/>
                                  </a:ext>
                                </a:extLst>
                              </pic:cNvPr>
                              <pic:cNvPicPr>
                                <a:picLocks noChangeAspect="1"/>
                              </pic:cNvPicPr>
                            </pic:nvPicPr>
                            <pic:blipFill rotWithShape="1">
                              <a:blip r:embed="rId2"/>
                              <a:srcRect l="-212" r="50000"/>
                              <a:stretch/>
                            </pic:blipFill>
                            <pic:spPr bwMode="auto">
                              <a:xfrm>
                                <a:off x="241004" y="200245"/>
                                <a:ext cx="1264429" cy="575848"/>
                              </a:xfrm>
                              <a:prstGeom prst="rect">
                                <a:avLst/>
                              </a:prstGeom>
                              <a:noFill/>
                              <a:ln>
                                <a:noFill/>
                              </a:ln>
                            </pic:spPr>
                          </pic:pic>
                          <pic:pic xmlns:pic="http://schemas.openxmlformats.org/drawingml/2006/picture">
                            <pic:nvPicPr>
                              <pic:cNvPr id="1000090562" name="Grafik 1000090562">
                                <a:extLst>
                                  <a:ext uri="{FF2B5EF4-FFF2-40B4-BE49-F238E27FC236}">
                                    <a16:creationId xmlns:a16="http://schemas.microsoft.com/office/drawing/2014/main" id="{E9141A6E-8854-EFB9-DEE3-2BA40B504DBD}"/>
                                  </a:ext>
                                </a:extLst>
                              </pic:cNvPr>
                              <pic:cNvPicPr>
                                <a:picLocks noChangeAspect="1"/>
                              </pic:cNvPicPr>
                            </pic:nvPicPr>
                            <pic:blipFill rotWithShape="1">
                              <a:blip r:embed="rId3">
                                <a:biLevel thresh="75000"/>
                                <a:extLst>
                                  <a:ext uri="{28A0092B-C50C-407E-A947-70E740481C1C}">
                                    <a14:useLocalDpi xmlns:a14="http://schemas.microsoft.com/office/drawing/2010/main" val="0"/>
                                  </a:ext>
                                </a:extLst>
                              </a:blip>
                              <a:srcRect l="50561" b="32362"/>
                              <a:stretch/>
                            </pic:blipFill>
                            <pic:spPr bwMode="auto">
                              <a:xfrm>
                                <a:off x="204476" y="776091"/>
                                <a:ext cx="1300957" cy="647892"/>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0E638D56" id="Gruppieren 1" o:spid="_x0000_s1026" style="position:absolute;margin-left:-50.7pt;margin-top:-25.85pt;width:63.65pt;height:59.1pt;z-index:251667459;mso-width-relative:margin;mso-height-relative:margin" coordsize="10756,9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&#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8" o:spid="_x0000_s1027" type="#_x0000_t75" alt="Afbeelding met wit&#10;&#10;Automatisch gegenereerde beschrijving" style="position:absolute;width:10756;height:9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">
                    <v:imagedata r:id="rId4" o:title="Afbeelding met wit&#10;&#10;Automatisch gegenereerde beschrijving"/>
                  </v:shape>
                  <v:group id="_x0000_s1028" style="position:absolute;left:2182;top:2021;width:6774;height:6372" coordorigin="2044,2002" coordsize="13009,12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">
                    <v:shape id="Grafik 839850884" o:spid="_x0000_s1029" type="#_x0000_t75" style="position:absolute;left:2410;top:2002;width:12644;height: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">
                      <v:imagedata r:id="rId5" o:title="" cropleft="-139f" cropright=".5"/>
                    </v:shape>
                    <v:shape id="Grafik 1000090562" o:spid="_x0000_s1030" type="#_x0000_t75" style="position:absolute;left:2044;top:7760;width:13010;height:6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">
                      <v:imagedata r:id="rId6" o:title="" cropbottom="21209f" cropleft="33136f" grayscale="t" bilevel="t"/>
                    </v:shape>
                  </v:group>
                </v:group>
              </w:pict>
            </mc:Fallback>
          </mc:AlternateContent>
        </w:r>
        <w:r w:rsidRPr="006F643C">
          <mc:AlternateContent>
            <mc:Choice Requires="wps">
              <w:drawing>
                <wp:anchor distT="0" distB="0" distL="114300" distR="114300" simplePos="0" relativeHeight="251666435" behindDoc="1" locked="0" layoutInCell="1" allowOverlap="1" wp14:anchorId="6149E7DE" wp14:editId="6B5112A0">
                  <wp:simplePos x="0" y="0"/>
                  <wp:positionH relativeFrom="page">
                    <wp:align>left</wp:align>
                  </wp:positionH>
                  <wp:positionV relativeFrom="paragraph">
                    <wp:posOffset>-540386</wp:posOffset>
                  </wp:positionV>
                  <wp:extent cx="7598410" cy="1090863"/>
                  <wp:effectExtent l="0" t="0" r="2540" b="0"/>
                  <wp:wrapNone/>
                  <wp:docPr id="1285779648" name="Rechteck 1285779648"/>
                  <wp:cNvGraphicFramePr/>
                  <a:graphic xmlns:a="http://schemas.openxmlformats.org/drawingml/2006/main">
                    <a:graphicData uri="http://schemas.microsoft.com/office/word/2010/wordprocessingShape">
                      <wps:wsp>
                        <wps:cNvSpPr/>
                        <wps:spPr>
                          <a:xfrm>
                            <a:off x="0" y="0"/>
                            <a:ext cx="7598410" cy="1090863"/>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9297C0" id="Rechteck 1285779648" o:spid="_x0000_s1026" style="position:absolute;margin-left:0;margin-top:-42.55pt;width:598.3pt;height:85.9pt;z-index:-251650045;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" fillcolor="#e7e6e6 [3214]" stroked="f" strokeweight="1pt">
                  <w10:wrap anchorx="page"/>
                </v:rect>
              </w:pict>
            </mc:Fallback>
          </mc:AlternateContent>
        </w:r>
        <w:r>
          <w:rPr>
            <w:b/>
            <w:sz w:val="36"/>
            <w:szCs w:val="36"/>
          </w:rPr>
          <w:t xml:space="preserve">READER ZU THEMA </w:t>
        </w:r>
        <w:r>
          <w:rPr>
            <w:b/>
            <w:sz w:val="36"/>
            <w:szCs w:val="36"/>
          </w:rPr>
          <w:t>4</w:t>
        </w:r>
        <w:r w:rsidRPr="006F643C">
          <w:rPr>
            <w:b/>
            <w:sz w:val="36"/>
            <w:szCs w:val="36"/>
          </w:rPr>
          <w:t xml:space="preserve"> </w:t>
        </w:r>
      </w:p>
      <w:p w14:paraId="3065F0E3" w14:textId="772DF4CE" w:rsidR="000639D9" w:rsidRDefault="00BC07DB" w:rsidP="003869C2">
        <w:pPr>
          <w:pStyle w:val="Kopfzeile"/>
        </w:pPr>
      </w:p>
    </w:sdtContent>
  </w:sdt>
  <w:p w14:paraId="13AC3885" w14:textId="22D44931" w:rsidR="00CA43DF" w:rsidRDefault="00CA43D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507E1"/>
    <w:multiLevelType w:val="hybridMultilevel"/>
    <w:tmpl w:val="072A50D4"/>
    <w:lvl w:ilvl="0" w:tplc="6AF0E6E6">
      <w:start w:val="1"/>
      <w:numFmt w:val="bullet"/>
      <w:lvlText w:val="•"/>
      <w:lvlJc w:val="left"/>
      <w:pPr>
        <w:tabs>
          <w:tab w:val="num" w:pos="720"/>
        </w:tabs>
        <w:ind w:left="720" w:hanging="360"/>
      </w:pPr>
      <w:rPr>
        <w:rFonts w:ascii="Jost" w:hAnsi="Jost" w:hint="default"/>
      </w:rPr>
    </w:lvl>
    <w:lvl w:ilvl="1" w:tplc="AD60E87E" w:tentative="1">
      <w:start w:val="1"/>
      <w:numFmt w:val="bullet"/>
      <w:lvlText w:val="•"/>
      <w:lvlJc w:val="left"/>
      <w:pPr>
        <w:tabs>
          <w:tab w:val="num" w:pos="1440"/>
        </w:tabs>
        <w:ind w:left="1440" w:hanging="360"/>
      </w:pPr>
      <w:rPr>
        <w:rFonts w:ascii="Jost" w:hAnsi="Jost" w:hint="default"/>
      </w:rPr>
    </w:lvl>
    <w:lvl w:ilvl="2" w:tplc="DB526DC6" w:tentative="1">
      <w:start w:val="1"/>
      <w:numFmt w:val="bullet"/>
      <w:lvlText w:val="•"/>
      <w:lvlJc w:val="left"/>
      <w:pPr>
        <w:tabs>
          <w:tab w:val="num" w:pos="2160"/>
        </w:tabs>
        <w:ind w:left="2160" w:hanging="360"/>
      </w:pPr>
      <w:rPr>
        <w:rFonts w:ascii="Jost" w:hAnsi="Jost" w:hint="default"/>
      </w:rPr>
    </w:lvl>
    <w:lvl w:ilvl="3" w:tplc="E688972C" w:tentative="1">
      <w:start w:val="1"/>
      <w:numFmt w:val="bullet"/>
      <w:lvlText w:val="•"/>
      <w:lvlJc w:val="left"/>
      <w:pPr>
        <w:tabs>
          <w:tab w:val="num" w:pos="2880"/>
        </w:tabs>
        <w:ind w:left="2880" w:hanging="360"/>
      </w:pPr>
      <w:rPr>
        <w:rFonts w:ascii="Jost" w:hAnsi="Jost" w:hint="default"/>
      </w:rPr>
    </w:lvl>
    <w:lvl w:ilvl="4" w:tplc="1172960C" w:tentative="1">
      <w:start w:val="1"/>
      <w:numFmt w:val="bullet"/>
      <w:lvlText w:val="•"/>
      <w:lvlJc w:val="left"/>
      <w:pPr>
        <w:tabs>
          <w:tab w:val="num" w:pos="3600"/>
        </w:tabs>
        <w:ind w:left="3600" w:hanging="360"/>
      </w:pPr>
      <w:rPr>
        <w:rFonts w:ascii="Jost" w:hAnsi="Jost" w:hint="default"/>
      </w:rPr>
    </w:lvl>
    <w:lvl w:ilvl="5" w:tplc="AEB86D06" w:tentative="1">
      <w:start w:val="1"/>
      <w:numFmt w:val="bullet"/>
      <w:lvlText w:val="•"/>
      <w:lvlJc w:val="left"/>
      <w:pPr>
        <w:tabs>
          <w:tab w:val="num" w:pos="4320"/>
        </w:tabs>
        <w:ind w:left="4320" w:hanging="360"/>
      </w:pPr>
      <w:rPr>
        <w:rFonts w:ascii="Jost" w:hAnsi="Jost" w:hint="default"/>
      </w:rPr>
    </w:lvl>
    <w:lvl w:ilvl="6" w:tplc="F0360E92" w:tentative="1">
      <w:start w:val="1"/>
      <w:numFmt w:val="bullet"/>
      <w:lvlText w:val="•"/>
      <w:lvlJc w:val="left"/>
      <w:pPr>
        <w:tabs>
          <w:tab w:val="num" w:pos="5040"/>
        </w:tabs>
        <w:ind w:left="5040" w:hanging="360"/>
      </w:pPr>
      <w:rPr>
        <w:rFonts w:ascii="Jost" w:hAnsi="Jost" w:hint="default"/>
      </w:rPr>
    </w:lvl>
    <w:lvl w:ilvl="7" w:tplc="3A505956" w:tentative="1">
      <w:start w:val="1"/>
      <w:numFmt w:val="bullet"/>
      <w:lvlText w:val="•"/>
      <w:lvlJc w:val="left"/>
      <w:pPr>
        <w:tabs>
          <w:tab w:val="num" w:pos="5760"/>
        </w:tabs>
        <w:ind w:left="5760" w:hanging="360"/>
      </w:pPr>
      <w:rPr>
        <w:rFonts w:ascii="Jost" w:hAnsi="Jost" w:hint="default"/>
      </w:rPr>
    </w:lvl>
    <w:lvl w:ilvl="8" w:tplc="9EBE6BBE" w:tentative="1">
      <w:start w:val="1"/>
      <w:numFmt w:val="bullet"/>
      <w:lvlText w:val="•"/>
      <w:lvlJc w:val="left"/>
      <w:pPr>
        <w:tabs>
          <w:tab w:val="num" w:pos="6480"/>
        </w:tabs>
        <w:ind w:left="6480" w:hanging="360"/>
      </w:pPr>
      <w:rPr>
        <w:rFonts w:ascii="Jost" w:hAnsi="Jost" w:hint="default"/>
      </w:rPr>
    </w:lvl>
  </w:abstractNum>
  <w:abstractNum w:abstractNumId="1" w15:restartNumberingAfterBreak="0">
    <w:nsid w:val="04100ED6"/>
    <w:multiLevelType w:val="hybridMultilevel"/>
    <w:tmpl w:val="D9D665B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B146FE"/>
    <w:multiLevelType w:val="hybridMultilevel"/>
    <w:tmpl w:val="994C62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EF149F"/>
    <w:multiLevelType w:val="hybridMultilevel"/>
    <w:tmpl w:val="971ED142"/>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2546E3"/>
    <w:multiLevelType w:val="hybridMultilevel"/>
    <w:tmpl w:val="893C3BA4"/>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A6A12A8"/>
    <w:multiLevelType w:val="hybridMultilevel"/>
    <w:tmpl w:val="AB9C000C"/>
    <w:lvl w:ilvl="0" w:tplc="2750843E">
      <w:start w:val="1"/>
      <w:numFmt w:val="decimal"/>
      <w:lvlText w:val="%1."/>
      <w:lvlJc w:val="left"/>
      <w:pPr>
        <w:ind w:left="720" w:hanging="360"/>
      </w:pPr>
      <w:rPr>
        <w:rFonts w:ascii="Jost" w:hAnsi="Jost"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BD2710A"/>
    <w:multiLevelType w:val="multilevel"/>
    <w:tmpl w:val="0B96FE94"/>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Jost" w:hAnsi="Jost" w:hint="default"/>
        <w:b/>
        <w:bCs/>
        <w:i w:val="0"/>
        <w:color w:val="E9550D" w:themeColor="accent1"/>
        <w:sz w:val="22"/>
        <w:szCs w:val="22"/>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C8A7F7F"/>
    <w:multiLevelType w:val="multilevel"/>
    <w:tmpl w:val="87EA84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22386E92"/>
    <w:multiLevelType w:val="hybridMultilevel"/>
    <w:tmpl w:val="6CBA9E10"/>
    <w:lvl w:ilvl="0" w:tplc="6D04A5A4">
      <w:start w:val="1"/>
      <w:numFmt w:val="decimal"/>
      <w:lvlText w:val="%1."/>
      <w:lvlJc w:val="left"/>
      <w:pPr>
        <w:ind w:left="720" w:hanging="360"/>
      </w:pPr>
      <w:rPr>
        <w:rFonts w:ascii="Jost" w:hAnsi="Jost"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30F2811"/>
    <w:multiLevelType w:val="hybridMultilevel"/>
    <w:tmpl w:val="881864F0"/>
    <w:lvl w:ilvl="0" w:tplc="6C10FD48">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257108B4"/>
    <w:multiLevelType w:val="hybridMultilevel"/>
    <w:tmpl w:val="0C00C316"/>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337461"/>
    <w:multiLevelType w:val="hybridMultilevel"/>
    <w:tmpl w:val="009A5736"/>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9CA69C0"/>
    <w:multiLevelType w:val="hybridMultilevel"/>
    <w:tmpl w:val="523AF9B6"/>
    <w:lvl w:ilvl="0" w:tplc="88F4966C">
      <w:start w:val="1"/>
      <w:numFmt w:val="decimal"/>
      <w:lvlText w:val="%1."/>
      <w:lvlJc w:val="left"/>
      <w:pPr>
        <w:ind w:left="720" w:hanging="360"/>
      </w:pPr>
      <w:rPr>
        <w:rFonts w:ascii="Calibri" w:hAnsi="Calibri" w:hint="default"/>
        <w:b/>
        <w:bCs w:val="0"/>
        <w:i w:val="0"/>
        <w:color w:val="E9550D" w:themeColor="accent1"/>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72418A2"/>
    <w:multiLevelType w:val="hybridMultilevel"/>
    <w:tmpl w:val="99F2526C"/>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DD6091F"/>
    <w:multiLevelType w:val="multilevel"/>
    <w:tmpl w:val="332A291A"/>
    <w:lvl w:ilvl="0">
      <w:start w:val="1"/>
      <w:numFmt w:val="none"/>
      <w:lvlText w:val="%1"/>
      <w:lvlJc w:val="left"/>
      <w:pPr>
        <w:ind w:left="0" w:firstLine="0"/>
      </w:pPr>
      <w:rPr>
        <w:rFonts w:ascii="Arial" w:hAnsi="Arial" w:hint="default"/>
        <w:b/>
        <w:sz w:val="26"/>
      </w:rPr>
    </w:lvl>
    <w:lvl w:ilvl="1">
      <w:start w:val="1"/>
      <w:numFmt w:val="decimal"/>
      <w:lvlRestart w:val="0"/>
      <w:lvlText w:val="%2"/>
      <w:lvlJc w:val="left"/>
      <w:pPr>
        <w:ind w:left="284" w:hanging="284"/>
      </w:pPr>
      <w:rPr>
        <w:rFonts w:ascii="Arial" w:hAnsi="Arial" w:hint="default"/>
        <w:b/>
        <w:sz w:val="28"/>
      </w:rPr>
    </w:lvl>
    <w:lvl w:ilvl="2">
      <w:start w:val="1"/>
      <w:numFmt w:val="decimal"/>
      <w:lvlText w:val="%2.%3"/>
      <w:lvlJc w:val="left"/>
      <w:pPr>
        <w:ind w:left="425" w:hanging="425"/>
      </w:pPr>
      <w:rPr>
        <w:rFonts w:ascii="Arial" w:hAnsi="Arial" w:hint="default"/>
        <w:b/>
        <w:sz w:val="24"/>
      </w:rPr>
    </w:lvl>
    <w:lvl w:ilvl="3">
      <w:start w:val="1"/>
      <w:numFmt w:val="decimal"/>
      <w:lvlText w:val="%2.%3.%4"/>
      <w:lvlJc w:val="left"/>
      <w:pPr>
        <w:ind w:left="709" w:hanging="567"/>
      </w:pPr>
      <w:rPr>
        <w:rFonts w:ascii="Arial" w:hAnsi="Arial" w:hint="default"/>
        <w:b/>
        <w:i w:val="0"/>
        <w:sz w:val="22"/>
      </w:rPr>
    </w:lvl>
    <w:lvl w:ilvl="4">
      <w:start w:val="1"/>
      <w:numFmt w:val="decimal"/>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lvlText w:val="%9."/>
      <w:lvlJc w:val="left"/>
      <w:pPr>
        <w:ind w:left="3240" w:hanging="360"/>
      </w:pPr>
    </w:lvl>
  </w:abstractNum>
  <w:abstractNum w:abstractNumId="15" w15:restartNumberingAfterBreak="0">
    <w:nsid w:val="41DA0A32"/>
    <w:multiLevelType w:val="hybridMultilevel"/>
    <w:tmpl w:val="9B4072B6"/>
    <w:lvl w:ilvl="0" w:tplc="09149B14">
      <w:start w:val="1"/>
      <w:numFmt w:val="decimal"/>
      <w:lvlText w:val="%1."/>
      <w:lvlJc w:val="left"/>
      <w:pPr>
        <w:ind w:left="720" w:hanging="360"/>
      </w:pPr>
      <w:rPr>
        <w:rFonts w:ascii="Jost" w:hAnsi="Jost" w:hint="default"/>
        <w:b/>
        <w:bCs w:val="0"/>
        <w:i w:val="0"/>
        <w:color w:val="E9550D" w:themeColor="accent1"/>
        <w:sz w:val="22"/>
        <w:szCs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63739A"/>
    <w:multiLevelType w:val="hybridMultilevel"/>
    <w:tmpl w:val="6E425D70"/>
    <w:lvl w:ilvl="0" w:tplc="FA58A418">
      <w:start w:val="1"/>
      <w:numFmt w:val="bullet"/>
      <w:lvlText w:val=""/>
      <w:lvlJc w:val="left"/>
      <w:pPr>
        <w:ind w:left="720"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69578B7"/>
    <w:multiLevelType w:val="hybridMultilevel"/>
    <w:tmpl w:val="9392DDD6"/>
    <w:lvl w:ilvl="0" w:tplc="086C8382">
      <w:start w:val="1"/>
      <w:numFmt w:val="decimal"/>
      <w:lvlText w:val="%1."/>
      <w:lvlJc w:val="left"/>
      <w:pPr>
        <w:ind w:left="720" w:hanging="360"/>
      </w:pPr>
      <w:rPr>
        <w:rFonts w:ascii="Jost" w:hAnsi="Jost" w:hint="default"/>
        <w:b/>
        <w:bCs w:val="0"/>
        <w:i w:val="0"/>
        <w:color w:val="E9550D" w:themeColor="accent1"/>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C44944"/>
    <w:multiLevelType w:val="hybridMultilevel"/>
    <w:tmpl w:val="BD1C6916"/>
    <w:lvl w:ilvl="0" w:tplc="D5AA8ED0">
      <w:start w:val="1"/>
      <w:numFmt w:val="decimal"/>
      <w:lvlText w:val="%1."/>
      <w:lvlJc w:val="left"/>
      <w:pPr>
        <w:ind w:left="720" w:hanging="360"/>
      </w:pPr>
      <w:rPr>
        <w:rFonts w:ascii="Calibri" w:hAnsi="Calibri" w:hint="default"/>
        <w:b/>
        <w:bCs w:val="0"/>
        <w:i w:val="0"/>
        <w:color w:val="FF000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FA58A418">
      <w:start w:val="1"/>
      <w:numFmt w:val="bullet"/>
      <w:lvlText w:val=""/>
      <w:lvlJc w:val="left"/>
      <w:pPr>
        <w:ind w:left="720" w:hanging="360"/>
      </w:pPr>
      <w:rPr>
        <w:rFonts w:ascii="Wingdings" w:hAnsi="Wingdings" w:hint="default"/>
        <w:color w:val="E9550D" w:themeColor="accent1"/>
      </w:r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54726171"/>
    <w:multiLevelType w:val="hybridMultilevel"/>
    <w:tmpl w:val="CEB21C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7EC4319"/>
    <w:multiLevelType w:val="hybridMultilevel"/>
    <w:tmpl w:val="A502ABEA"/>
    <w:lvl w:ilvl="0" w:tplc="C01A3EBE">
      <w:start w:val="1"/>
      <w:numFmt w:val="bullet"/>
      <w:lvlText w:val="•"/>
      <w:lvlJc w:val="left"/>
      <w:pPr>
        <w:tabs>
          <w:tab w:val="num" w:pos="720"/>
        </w:tabs>
        <w:ind w:left="720" w:hanging="360"/>
      </w:pPr>
      <w:rPr>
        <w:rFonts w:ascii="Jost" w:hAnsi="Jost" w:hint="default"/>
      </w:rPr>
    </w:lvl>
    <w:lvl w:ilvl="1" w:tplc="532629C0" w:tentative="1">
      <w:start w:val="1"/>
      <w:numFmt w:val="bullet"/>
      <w:lvlText w:val="•"/>
      <w:lvlJc w:val="left"/>
      <w:pPr>
        <w:tabs>
          <w:tab w:val="num" w:pos="1440"/>
        </w:tabs>
        <w:ind w:left="1440" w:hanging="360"/>
      </w:pPr>
      <w:rPr>
        <w:rFonts w:ascii="Jost" w:hAnsi="Jost" w:hint="default"/>
      </w:rPr>
    </w:lvl>
    <w:lvl w:ilvl="2" w:tplc="07E652B4" w:tentative="1">
      <w:start w:val="1"/>
      <w:numFmt w:val="bullet"/>
      <w:lvlText w:val="•"/>
      <w:lvlJc w:val="left"/>
      <w:pPr>
        <w:tabs>
          <w:tab w:val="num" w:pos="2160"/>
        </w:tabs>
        <w:ind w:left="2160" w:hanging="360"/>
      </w:pPr>
      <w:rPr>
        <w:rFonts w:ascii="Jost" w:hAnsi="Jost" w:hint="default"/>
      </w:rPr>
    </w:lvl>
    <w:lvl w:ilvl="3" w:tplc="3334BF50" w:tentative="1">
      <w:start w:val="1"/>
      <w:numFmt w:val="bullet"/>
      <w:lvlText w:val="•"/>
      <w:lvlJc w:val="left"/>
      <w:pPr>
        <w:tabs>
          <w:tab w:val="num" w:pos="2880"/>
        </w:tabs>
        <w:ind w:left="2880" w:hanging="360"/>
      </w:pPr>
      <w:rPr>
        <w:rFonts w:ascii="Jost" w:hAnsi="Jost" w:hint="default"/>
      </w:rPr>
    </w:lvl>
    <w:lvl w:ilvl="4" w:tplc="04B4EE8A" w:tentative="1">
      <w:start w:val="1"/>
      <w:numFmt w:val="bullet"/>
      <w:lvlText w:val="•"/>
      <w:lvlJc w:val="left"/>
      <w:pPr>
        <w:tabs>
          <w:tab w:val="num" w:pos="3600"/>
        </w:tabs>
        <w:ind w:left="3600" w:hanging="360"/>
      </w:pPr>
      <w:rPr>
        <w:rFonts w:ascii="Jost" w:hAnsi="Jost" w:hint="default"/>
      </w:rPr>
    </w:lvl>
    <w:lvl w:ilvl="5" w:tplc="D26E6562" w:tentative="1">
      <w:start w:val="1"/>
      <w:numFmt w:val="bullet"/>
      <w:lvlText w:val="•"/>
      <w:lvlJc w:val="left"/>
      <w:pPr>
        <w:tabs>
          <w:tab w:val="num" w:pos="4320"/>
        </w:tabs>
        <w:ind w:left="4320" w:hanging="360"/>
      </w:pPr>
      <w:rPr>
        <w:rFonts w:ascii="Jost" w:hAnsi="Jost" w:hint="default"/>
      </w:rPr>
    </w:lvl>
    <w:lvl w:ilvl="6" w:tplc="01C2E3D8" w:tentative="1">
      <w:start w:val="1"/>
      <w:numFmt w:val="bullet"/>
      <w:lvlText w:val="•"/>
      <w:lvlJc w:val="left"/>
      <w:pPr>
        <w:tabs>
          <w:tab w:val="num" w:pos="5040"/>
        </w:tabs>
        <w:ind w:left="5040" w:hanging="360"/>
      </w:pPr>
      <w:rPr>
        <w:rFonts w:ascii="Jost" w:hAnsi="Jost" w:hint="default"/>
      </w:rPr>
    </w:lvl>
    <w:lvl w:ilvl="7" w:tplc="6D409E90" w:tentative="1">
      <w:start w:val="1"/>
      <w:numFmt w:val="bullet"/>
      <w:lvlText w:val="•"/>
      <w:lvlJc w:val="left"/>
      <w:pPr>
        <w:tabs>
          <w:tab w:val="num" w:pos="5760"/>
        </w:tabs>
        <w:ind w:left="5760" w:hanging="360"/>
      </w:pPr>
      <w:rPr>
        <w:rFonts w:ascii="Jost" w:hAnsi="Jost" w:hint="default"/>
      </w:rPr>
    </w:lvl>
    <w:lvl w:ilvl="8" w:tplc="9BBCE434" w:tentative="1">
      <w:start w:val="1"/>
      <w:numFmt w:val="bullet"/>
      <w:lvlText w:val="•"/>
      <w:lvlJc w:val="left"/>
      <w:pPr>
        <w:tabs>
          <w:tab w:val="num" w:pos="6480"/>
        </w:tabs>
        <w:ind w:left="6480" w:hanging="360"/>
      </w:pPr>
      <w:rPr>
        <w:rFonts w:ascii="Jost" w:hAnsi="Jost" w:hint="default"/>
      </w:rPr>
    </w:lvl>
  </w:abstractNum>
  <w:abstractNum w:abstractNumId="21" w15:restartNumberingAfterBreak="0">
    <w:nsid w:val="66435B9A"/>
    <w:multiLevelType w:val="hybridMultilevel"/>
    <w:tmpl w:val="B6F20C4E"/>
    <w:lvl w:ilvl="0" w:tplc="6010BF80">
      <w:start w:val="1"/>
      <w:numFmt w:val="bullet"/>
      <w:lvlText w:val="•"/>
      <w:lvlJc w:val="left"/>
      <w:pPr>
        <w:tabs>
          <w:tab w:val="num" w:pos="720"/>
        </w:tabs>
        <w:ind w:left="720" w:hanging="360"/>
      </w:pPr>
      <w:rPr>
        <w:rFonts w:ascii="Jost" w:hAnsi="Jost" w:hint="default"/>
      </w:rPr>
    </w:lvl>
    <w:lvl w:ilvl="1" w:tplc="43BE21BA" w:tentative="1">
      <w:start w:val="1"/>
      <w:numFmt w:val="bullet"/>
      <w:lvlText w:val="•"/>
      <w:lvlJc w:val="left"/>
      <w:pPr>
        <w:tabs>
          <w:tab w:val="num" w:pos="1440"/>
        </w:tabs>
        <w:ind w:left="1440" w:hanging="360"/>
      </w:pPr>
      <w:rPr>
        <w:rFonts w:ascii="Jost" w:hAnsi="Jost" w:hint="default"/>
      </w:rPr>
    </w:lvl>
    <w:lvl w:ilvl="2" w:tplc="2034B38E" w:tentative="1">
      <w:start w:val="1"/>
      <w:numFmt w:val="bullet"/>
      <w:lvlText w:val="•"/>
      <w:lvlJc w:val="left"/>
      <w:pPr>
        <w:tabs>
          <w:tab w:val="num" w:pos="2160"/>
        </w:tabs>
        <w:ind w:left="2160" w:hanging="360"/>
      </w:pPr>
      <w:rPr>
        <w:rFonts w:ascii="Jost" w:hAnsi="Jost" w:hint="default"/>
      </w:rPr>
    </w:lvl>
    <w:lvl w:ilvl="3" w:tplc="BFDCD946" w:tentative="1">
      <w:start w:val="1"/>
      <w:numFmt w:val="bullet"/>
      <w:lvlText w:val="•"/>
      <w:lvlJc w:val="left"/>
      <w:pPr>
        <w:tabs>
          <w:tab w:val="num" w:pos="2880"/>
        </w:tabs>
        <w:ind w:left="2880" w:hanging="360"/>
      </w:pPr>
      <w:rPr>
        <w:rFonts w:ascii="Jost" w:hAnsi="Jost" w:hint="default"/>
      </w:rPr>
    </w:lvl>
    <w:lvl w:ilvl="4" w:tplc="D9006514" w:tentative="1">
      <w:start w:val="1"/>
      <w:numFmt w:val="bullet"/>
      <w:lvlText w:val="•"/>
      <w:lvlJc w:val="left"/>
      <w:pPr>
        <w:tabs>
          <w:tab w:val="num" w:pos="3600"/>
        </w:tabs>
        <w:ind w:left="3600" w:hanging="360"/>
      </w:pPr>
      <w:rPr>
        <w:rFonts w:ascii="Jost" w:hAnsi="Jost" w:hint="default"/>
      </w:rPr>
    </w:lvl>
    <w:lvl w:ilvl="5" w:tplc="4CF4B0C8" w:tentative="1">
      <w:start w:val="1"/>
      <w:numFmt w:val="bullet"/>
      <w:lvlText w:val="•"/>
      <w:lvlJc w:val="left"/>
      <w:pPr>
        <w:tabs>
          <w:tab w:val="num" w:pos="4320"/>
        </w:tabs>
        <w:ind w:left="4320" w:hanging="360"/>
      </w:pPr>
      <w:rPr>
        <w:rFonts w:ascii="Jost" w:hAnsi="Jost" w:hint="default"/>
      </w:rPr>
    </w:lvl>
    <w:lvl w:ilvl="6" w:tplc="8376EF70" w:tentative="1">
      <w:start w:val="1"/>
      <w:numFmt w:val="bullet"/>
      <w:lvlText w:val="•"/>
      <w:lvlJc w:val="left"/>
      <w:pPr>
        <w:tabs>
          <w:tab w:val="num" w:pos="5040"/>
        </w:tabs>
        <w:ind w:left="5040" w:hanging="360"/>
      </w:pPr>
      <w:rPr>
        <w:rFonts w:ascii="Jost" w:hAnsi="Jost" w:hint="default"/>
      </w:rPr>
    </w:lvl>
    <w:lvl w:ilvl="7" w:tplc="2CC00990" w:tentative="1">
      <w:start w:val="1"/>
      <w:numFmt w:val="bullet"/>
      <w:lvlText w:val="•"/>
      <w:lvlJc w:val="left"/>
      <w:pPr>
        <w:tabs>
          <w:tab w:val="num" w:pos="5760"/>
        </w:tabs>
        <w:ind w:left="5760" w:hanging="360"/>
      </w:pPr>
      <w:rPr>
        <w:rFonts w:ascii="Jost" w:hAnsi="Jost" w:hint="default"/>
      </w:rPr>
    </w:lvl>
    <w:lvl w:ilvl="8" w:tplc="3208B992" w:tentative="1">
      <w:start w:val="1"/>
      <w:numFmt w:val="bullet"/>
      <w:lvlText w:val="•"/>
      <w:lvlJc w:val="left"/>
      <w:pPr>
        <w:tabs>
          <w:tab w:val="num" w:pos="6480"/>
        </w:tabs>
        <w:ind w:left="6480" w:hanging="360"/>
      </w:pPr>
      <w:rPr>
        <w:rFonts w:ascii="Jost" w:hAnsi="Jost" w:hint="default"/>
      </w:rPr>
    </w:lvl>
  </w:abstractNum>
  <w:abstractNum w:abstractNumId="22" w15:restartNumberingAfterBreak="0">
    <w:nsid w:val="66E11EB6"/>
    <w:multiLevelType w:val="hybridMultilevel"/>
    <w:tmpl w:val="D4160578"/>
    <w:lvl w:ilvl="0" w:tplc="A274AFC6">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9E419B3"/>
    <w:multiLevelType w:val="multilevel"/>
    <w:tmpl w:val="EFBA3D74"/>
    <w:styleLink w:val="SRH"/>
    <w:lvl w:ilvl="0">
      <w:start w:val="1"/>
      <w:numFmt w:val="none"/>
      <w:pStyle w:val="DIG0"/>
      <w:lvlText w:val="%1"/>
      <w:lvlJc w:val="left"/>
      <w:pPr>
        <w:ind w:left="0" w:firstLine="0"/>
      </w:pPr>
      <w:rPr>
        <w:rFonts w:ascii="Arial" w:hAnsi="Arial" w:hint="default"/>
        <w:b/>
        <w:sz w:val="26"/>
      </w:rPr>
    </w:lvl>
    <w:lvl w:ilvl="1">
      <w:start w:val="1"/>
      <w:numFmt w:val="decimal"/>
      <w:lvlRestart w:val="0"/>
      <w:pStyle w:val="DIG1"/>
      <w:lvlText w:val="%2"/>
      <w:lvlJc w:val="left"/>
      <w:pPr>
        <w:ind w:left="284" w:hanging="284"/>
      </w:pPr>
      <w:rPr>
        <w:rFonts w:ascii="Arial" w:hAnsi="Arial" w:hint="default"/>
        <w:b/>
        <w:sz w:val="28"/>
      </w:rPr>
    </w:lvl>
    <w:lvl w:ilvl="2">
      <w:start w:val="1"/>
      <w:numFmt w:val="decimal"/>
      <w:pStyle w:val="DIG2"/>
      <w:lvlText w:val="%2.%3"/>
      <w:lvlJc w:val="left"/>
      <w:pPr>
        <w:ind w:left="425" w:hanging="425"/>
      </w:pPr>
      <w:rPr>
        <w:rFonts w:ascii="Arial" w:hAnsi="Arial" w:hint="default"/>
        <w:b/>
        <w:sz w:val="24"/>
      </w:rPr>
    </w:lvl>
    <w:lvl w:ilvl="3">
      <w:start w:val="1"/>
      <w:numFmt w:val="decimal"/>
      <w:pStyle w:val="DIG3"/>
      <w:lvlText w:val="%2.%3.%4"/>
      <w:lvlJc w:val="left"/>
      <w:pPr>
        <w:ind w:left="709" w:hanging="567"/>
      </w:pPr>
      <w:rPr>
        <w:rFonts w:ascii="Arial" w:hAnsi="Arial" w:hint="default"/>
        <w:b/>
        <w:i w:val="0"/>
        <w:sz w:val="22"/>
      </w:rPr>
    </w:lvl>
    <w:lvl w:ilvl="4">
      <w:start w:val="1"/>
      <w:numFmt w:val="decimal"/>
      <w:pStyle w:val="DIG4"/>
      <w:lvlText w:val="%2.%3.%4.%5"/>
      <w:lvlJc w:val="left"/>
      <w:pPr>
        <w:ind w:left="709" w:hanging="709"/>
      </w:pPr>
      <w:rPr>
        <w:rFonts w:ascii="Arial" w:hAnsi="Arial" w:hint="default"/>
        <w:b/>
        <w:i w:val="0"/>
        <w:sz w:val="22"/>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6D4A7DBA"/>
    <w:multiLevelType w:val="hybridMultilevel"/>
    <w:tmpl w:val="49965192"/>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1C30578"/>
    <w:multiLevelType w:val="multilevel"/>
    <w:tmpl w:val="EFBA3D74"/>
    <w:numStyleLink w:val="SRH"/>
  </w:abstractNum>
  <w:abstractNum w:abstractNumId="26" w15:restartNumberingAfterBreak="0">
    <w:nsid w:val="7C3F5E9F"/>
    <w:multiLevelType w:val="hybridMultilevel"/>
    <w:tmpl w:val="C2EC5CF8"/>
    <w:lvl w:ilvl="0" w:tplc="2EC6AE2C">
      <w:start w:val="1"/>
      <w:numFmt w:val="decimal"/>
      <w:lvlText w:val="%1."/>
      <w:lvlJc w:val="left"/>
      <w:pPr>
        <w:ind w:left="360" w:hanging="360"/>
      </w:pPr>
      <w:rPr>
        <w:rFonts w:ascii="Jost" w:hAnsi="Jost" w:hint="default"/>
        <w:b/>
        <w:bCs w:val="0"/>
        <w:i w:val="0"/>
        <w:color w:val="E9550D" w:themeColor="accent1"/>
        <w:sz w:val="22"/>
        <w:szCs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731081426">
    <w:abstractNumId w:val="9"/>
  </w:num>
  <w:num w:numId="2" w16cid:durableId="1555652562">
    <w:abstractNumId w:val="23"/>
  </w:num>
  <w:num w:numId="3" w16cid:durableId="930116566">
    <w:abstractNumId w:val="25"/>
  </w:num>
  <w:num w:numId="4" w16cid:durableId="473448949">
    <w:abstractNumId w:val="25"/>
  </w:num>
  <w:num w:numId="5" w16cid:durableId="875582211">
    <w:abstractNumId w:val="25"/>
  </w:num>
  <w:num w:numId="6" w16cid:durableId="676346711">
    <w:abstractNumId w:val="25"/>
  </w:num>
  <w:num w:numId="7" w16cid:durableId="289283970">
    <w:abstractNumId w:val="25"/>
  </w:num>
  <w:num w:numId="8" w16cid:durableId="1290626126">
    <w:abstractNumId w:val="7"/>
  </w:num>
  <w:num w:numId="9" w16cid:durableId="285505294">
    <w:abstractNumId w:val="25"/>
  </w:num>
  <w:num w:numId="10" w16cid:durableId="17437039">
    <w:abstractNumId w:val="23"/>
    <w:lvlOverride w:ilvl="0">
      <w:lvl w:ilvl="0">
        <w:numFmt w:val="decimal"/>
        <w:pStyle w:val="DIG0"/>
        <w:lvlText w:val=""/>
        <w:lvlJc w:val="left"/>
      </w:lvl>
    </w:lvlOverride>
    <w:lvlOverride w:ilvl="1">
      <w:lvl w:ilvl="1">
        <w:start w:val="1"/>
        <w:numFmt w:val="decimal"/>
        <w:lvlRestart w:val="0"/>
        <w:pStyle w:val="DIG1"/>
        <w:lvlText w:val="%2"/>
        <w:lvlJc w:val="left"/>
        <w:pPr>
          <w:ind w:left="284" w:hanging="284"/>
        </w:pPr>
        <w:rPr>
          <w:rFonts w:ascii="Jost" w:hAnsi="Jost" w:hint="default"/>
          <w:b/>
          <w:sz w:val="36"/>
          <w:szCs w:val="40"/>
        </w:rPr>
      </w:lvl>
    </w:lvlOverride>
    <w:lvlOverride w:ilvl="2">
      <w:lvl w:ilvl="2">
        <w:start w:val="1"/>
        <w:numFmt w:val="decimal"/>
        <w:pStyle w:val="DIG2"/>
        <w:lvlText w:val="%2.%3"/>
        <w:lvlJc w:val="left"/>
        <w:pPr>
          <w:ind w:left="425" w:hanging="425"/>
        </w:pPr>
        <w:rPr>
          <w:rFonts w:ascii="Jost" w:hAnsi="Jost" w:hint="default"/>
          <w:b/>
          <w:sz w:val="32"/>
          <w:szCs w:val="32"/>
        </w:rPr>
      </w:lvl>
    </w:lvlOverride>
    <w:lvlOverride w:ilvl="3">
      <w:lvl w:ilvl="3">
        <w:start w:val="1"/>
        <w:numFmt w:val="decimal"/>
        <w:pStyle w:val="DIG3"/>
        <w:lvlText w:val="%2.%3.%4"/>
        <w:lvlJc w:val="left"/>
        <w:pPr>
          <w:ind w:left="709" w:hanging="567"/>
        </w:pPr>
        <w:rPr>
          <w:rFonts w:ascii="Arial" w:hAnsi="Arial" w:hint="default"/>
          <w:b/>
          <w:i w:val="0"/>
          <w:sz w:val="28"/>
          <w:szCs w:val="32"/>
        </w:rPr>
      </w:lvl>
    </w:lvlOverride>
  </w:num>
  <w:num w:numId="11" w16cid:durableId="234364913">
    <w:abstractNumId w:val="5"/>
  </w:num>
  <w:num w:numId="12" w16cid:durableId="986129391">
    <w:abstractNumId w:val="18"/>
  </w:num>
  <w:num w:numId="13" w16cid:durableId="375859909">
    <w:abstractNumId w:val="2"/>
  </w:num>
  <w:num w:numId="14" w16cid:durableId="1980265593">
    <w:abstractNumId w:val="8"/>
  </w:num>
  <w:num w:numId="15" w16cid:durableId="299578376">
    <w:abstractNumId w:val="15"/>
  </w:num>
  <w:num w:numId="16" w16cid:durableId="1762725904">
    <w:abstractNumId w:val="24"/>
  </w:num>
  <w:num w:numId="17" w16cid:durableId="1440640581">
    <w:abstractNumId w:val="12"/>
  </w:num>
  <w:num w:numId="18" w16cid:durableId="1423185754">
    <w:abstractNumId w:val="26"/>
  </w:num>
  <w:num w:numId="19" w16cid:durableId="75178687">
    <w:abstractNumId w:val="11"/>
  </w:num>
  <w:num w:numId="20" w16cid:durableId="1017194018">
    <w:abstractNumId w:val="22"/>
  </w:num>
  <w:num w:numId="21" w16cid:durableId="562377559">
    <w:abstractNumId w:val="17"/>
  </w:num>
  <w:num w:numId="22" w16cid:durableId="1428039080">
    <w:abstractNumId w:val="13"/>
  </w:num>
  <w:num w:numId="23" w16cid:durableId="1184248195">
    <w:abstractNumId w:val="3"/>
  </w:num>
  <w:num w:numId="24" w16cid:durableId="743377935">
    <w:abstractNumId w:val="4"/>
  </w:num>
  <w:num w:numId="25" w16cid:durableId="1503662559">
    <w:abstractNumId w:val="1"/>
  </w:num>
  <w:num w:numId="26" w16cid:durableId="1051003901">
    <w:abstractNumId w:val="19"/>
  </w:num>
  <w:num w:numId="27" w16cid:durableId="300500129">
    <w:abstractNumId w:val="14"/>
  </w:num>
  <w:num w:numId="28" w16cid:durableId="1030958971">
    <w:abstractNumId w:val="16"/>
  </w:num>
  <w:num w:numId="29" w16cid:durableId="1591157455">
    <w:abstractNumId w:val="6"/>
  </w:num>
  <w:num w:numId="30" w16cid:durableId="490214841">
    <w:abstractNumId w:val="10"/>
  </w:num>
  <w:num w:numId="31" w16cid:durableId="1272661130">
    <w:abstractNumId w:val="21"/>
  </w:num>
  <w:num w:numId="32" w16cid:durableId="2076001118">
    <w:abstractNumId w:val="0"/>
  </w:num>
  <w:num w:numId="33" w16cid:durableId="34540080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M1MzUwMTIzMzE3MrRU0lEKTi0uzszPAykwNKwFAL3KPaItAAAA"/>
  </w:docVars>
  <w:rsids>
    <w:rsidRoot w:val="00D60870"/>
    <w:rsid w:val="00005637"/>
    <w:rsid w:val="000120DD"/>
    <w:rsid w:val="000139E6"/>
    <w:rsid w:val="00013D1A"/>
    <w:rsid w:val="00020F06"/>
    <w:rsid w:val="0002436D"/>
    <w:rsid w:val="00025430"/>
    <w:rsid w:val="000310CC"/>
    <w:rsid w:val="000320A7"/>
    <w:rsid w:val="00032521"/>
    <w:rsid w:val="00034BCC"/>
    <w:rsid w:val="000431BD"/>
    <w:rsid w:val="00044D4C"/>
    <w:rsid w:val="00052154"/>
    <w:rsid w:val="000555EC"/>
    <w:rsid w:val="000564F2"/>
    <w:rsid w:val="000639D9"/>
    <w:rsid w:val="0007636A"/>
    <w:rsid w:val="00082925"/>
    <w:rsid w:val="00086CB9"/>
    <w:rsid w:val="00094D78"/>
    <w:rsid w:val="00096754"/>
    <w:rsid w:val="00097067"/>
    <w:rsid w:val="000A42DB"/>
    <w:rsid w:val="000A743C"/>
    <w:rsid w:val="000A7B3D"/>
    <w:rsid w:val="000B00D3"/>
    <w:rsid w:val="000B3557"/>
    <w:rsid w:val="000B4D5A"/>
    <w:rsid w:val="000C6D08"/>
    <w:rsid w:val="000C712F"/>
    <w:rsid w:val="000D2014"/>
    <w:rsid w:val="000F7DE0"/>
    <w:rsid w:val="00101962"/>
    <w:rsid w:val="00107625"/>
    <w:rsid w:val="001114B4"/>
    <w:rsid w:val="00113FF2"/>
    <w:rsid w:val="00115B34"/>
    <w:rsid w:val="00117D49"/>
    <w:rsid w:val="0012047A"/>
    <w:rsid w:val="001219C0"/>
    <w:rsid w:val="00121B3C"/>
    <w:rsid w:val="001229A4"/>
    <w:rsid w:val="00123F88"/>
    <w:rsid w:val="00137F28"/>
    <w:rsid w:val="001448E1"/>
    <w:rsid w:val="00155CAE"/>
    <w:rsid w:val="00170734"/>
    <w:rsid w:val="00174442"/>
    <w:rsid w:val="00175ADC"/>
    <w:rsid w:val="00176A3E"/>
    <w:rsid w:val="0018057C"/>
    <w:rsid w:val="0018304A"/>
    <w:rsid w:val="0018546A"/>
    <w:rsid w:val="001A6CB8"/>
    <w:rsid w:val="001B0FA4"/>
    <w:rsid w:val="001B178C"/>
    <w:rsid w:val="001B1CAF"/>
    <w:rsid w:val="001B65A7"/>
    <w:rsid w:val="001B762D"/>
    <w:rsid w:val="001C2DD6"/>
    <w:rsid w:val="001C6058"/>
    <w:rsid w:val="001C7171"/>
    <w:rsid w:val="001D0399"/>
    <w:rsid w:val="001D478F"/>
    <w:rsid w:val="001D60BC"/>
    <w:rsid w:val="001E5AD7"/>
    <w:rsid w:val="001F6109"/>
    <w:rsid w:val="002062FF"/>
    <w:rsid w:val="00206971"/>
    <w:rsid w:val="00207D88"/>
    <w:rsid w:val="002118EB"/>
    <w:rsid w:val="00212541"/>
    <w:rsid w:val="00217C0B"/>
    <w:rsid w:val="00220843"/>
    <w:rsid w:val="00227126"/>
    <w:rsid w:val="002316A2"/>
    <w:rsid w:val="00233DD7"/>
    <w:rsid w:val="00234BFA"/>
    <w:rsid w:val="0023618F"/>
    <w:rsid w:val="00236BFE"/>
    <w:rsid w:val="00240378"/>
    <w:rsid w:val="0024156E"/>
    <w:rsid w:val="00245849"/>
    <w:rsid w:val="00250EF6"/>
    <w:rsid w:val="00267756"/>
    <w:rsid w:val="00274C14"/>
    <w:rsid w:val="002758B6"/>
    <w:rsid w:val="002803FF"/>
    <w:rsid w:val="00280987"/>
    <w:rsid w:val="0028718B"/>
    <w:rsid w:val="002947DB"/>
    <w:rsid w:val="002A3243"/>
    <w:rsid w:val="002A49AE"/>
    <w:rsid w:val="002A4B10"/>
    <w:rsid w:val="002A54FF"/>
    <w:rsid w:val="002A74A6"/>
    <w:rsid w:val="002B1851"/>
    <w:rsid w:val="002B3DFF"/>
    <w:rsid w:val="002B5D89"/>
    <w:rsid w:val="002C1A82"/>
    <w:rsid w:val="002C366A"/>
    <w:rsid w:val="002C5B11"/>
    <w:rsid w:val="002D1D22"/>
    <w:rsid w:val="002D5FFE"/>
    <w:rsid w:val="002E21D4"/>
    <w:rsid w:val="002E7972"/>
    <w:rsid w:val="002F235B"/>
    <w:rsid w:val="002F466B"/>
    <w:rsid w:val="00303BDC"/>
    <w:rsid w:val="00304C18"/>
    <w:rsid w:val="00305F06"/>
    <w:rsid w:val="00311A2C"/>
    <w:rsid w:val="00317394"/>
    <w:rsid w:val="003235E4"/>
    <w:rsid w:val="00324A79"/>
    <w:rsid w:val="0032529C"/>
    <w:rsid w:val="00327949"/>
    <w:rsid w:val="00327E02"/>
    <w:rsid w:val="00331CBA"/>
    <w:rsid w:val="003336C9"/>
    <w:rsid w:val="00333F51"/>
    <w:rsid w:val="00341F84"/>
    <w:rsid w:val="00350A2B"/>
    <w:rsid w:val="00374351"/>
    <w:rsid w:val="003748A3"/>
    <w:rsid w:val="00376A1A"/>
    <w:rsid w:val="003869C2"/>
    <w:rsid w:val="00393A5D"/>
    <w:rsid w:val="003A101B"/>
    <w:rsid w:val="003A5726"/>
    <w:rsid w:val="003A5BC9"/>
    <w:rsid w:val="003B0EE7"/>
    <w:rsid w:val="003B29CE"/>
    <w:rsid w:val="003C2B7F"/>
    <w:rsid w:val="003C3B80"/>
    <w:rsid w:val="003C5E20"/>
    <w:rsid w:val="003D620F"/>
    <w:rsid w:val="003E3F98"/>
    <w:rsid w:val="003F5FDE"/>
    <w:rsid w:val="00400CE4"/>
    <w:rsid w:val="0040415C"/>
    <w:rsid w:val="00405A48"/>
    <w:rsid w:val="00426A5E"/>
    <w:rsid w:val="004340C4"/>
    <w:rsid w:val="00437D1E"/>
    <w:rsid w:val="00451906"/>
    <w:rsid w:val="00454A0D"/>
    <w:rsid w:val="00455B93"/>
    <w:rsid w:val="004579E2"/>
    <w:rsid w:val="00480ACA"/>
    <w:rsid w:val="00487BF2"/>
    <w:rsid w:val="00493E1A"/>
    <w:rsid w:val="004946D4"/>
    <w:rsid w:val="004A191F"/>
    <w:rsid w:val="004A4539"/>
    <w:rsid w:val="004B2C8F"/>
    <w:rsid w:val="004B6D21"/>
    <w:rsid w:val="004B77E2"/>
    <w:rsid w:val="004C0AE6"/>
    <w:rsid w:val="004C18E9"/>
    <w:rsid w:val="004C2FC6"/>
    <w:rsid w:val="004C37F8"/>
    <w:rsid w:val="004C6BC7"/>
    <w:rsid w:val="004D03FB"/>
    <w:rsid w:val="004D6AB6"/>
    <w:rsid w:val="004E00A8"/>
    <w:rsid w:val="004E0A06"/>
    <w:rsid w:val="004E2DEA"/>
    <w:rsid w:val="004E54EA"/>
    <w:rsid w:val="004E5D3B"/>
    <w:rsid w:val="004E6200"/>
    <w:rsid w:val="004E74C7"/>
    <w:rsid w:val="004F145F"/>
    <w:rsid w:val="004F166D"/>
    <w:rsid w:val="004F19F6"/>
    <w:rsid w:val="004F2DC0"/>
    <w:rsid w:val="004F4E15"/>
    <w:rsid w:val="00500B11"/>
    <w:rsid w:val="0050312E"/>
    <w:rsid w:val="005310C2"/>
    <w:rsid w:val="00531141"/>
    <w:rsid w:val="005313DE"/>
    <w:rsid w:val="0053605B"/>
    <w:rsid w:val="0054136C"/>
    <w:rsid w:val="0054275C"/>
    <w:rsid w:val="005624B1"/>
    <w:rsid w:val="0056450F"/>
    <w:rsid w:val="00564D66"/>
    <w:rsid w:val="005759C3"/>
    <w:rsid w:val="00582BE5"/>
    <w:rsid w:val="00592855"/>
    <w:rsid w:val="00593350"/>
    <w:rsid w:val="005A19EA"/>
    <w:rsid w:val="005A79CE"/>
    <w:rsid w:val="005B3DDE"/>
    <w:rsid w:val="005B465B"/>
    <w:rsid w:val="005B635B"/>
    <w:rsid w:val="005B6DAC"/>
    <w:rsid w:val="005C0217"/>
    <w:rsid w:val="005C52E3"/>
    <w:rsid w:val="005D29CD"/>
    <w:rsid w:val="005D4630"/>
    <w:rsid w:val="005E1DBB"/>
    <w:rsid w:val="00600064"/>
    <w:rsid w:val="00605772"/>
    <w:rsid w:val="00605977"/>
    <w:rsid w:val="00607004"/>
    <w:rsid w:val="00611340"/>
    <w:rsid w:val="0061273B"/>
    <w:rsid w:val="00613AB5"/>
    <w:rsid w:val="00613C46"/>
    <w:rsid w:val="00617416"/>
    <w:rsid w:val="006175CA"/>
    <w:rsid w:val="006201AD"/>
    <w:rsid w:val="006206DB"/>
    <w:rsid w:val="00624D50"/>
    <w:rsid w:val="006250AB"/>
    <w:rsid w:val="0062624B"/>
    <w:rsid w:val="00631A61"/>
    <w:rsid w:val="006345AE"/>
    <w:rsid w:val="006464E5"/>
    <w:rsid w:val="006467B3"/>
    <w:rsid w:val="006534A9"/>
    <w:rsid w:val="00656297"/>
    <w:rsid w:val="00666E49"/>
    <w:rsid w:val="006729D2"/>
    <w:rsid w:val="00672D4F"/>
    <w:rsid w:val="00673A55"/>
    <w:rsid w:val="00681F96"/>
    <w:rsid w:val="006829F9"/>
    <w:rsid w:val="00692660"/>
    <w:rsid w:val="0069629E"/>
    <w:rsid w:val="006A27A3"/>
    <w:rsid w:val="006A44BD"/>
    <w:rsid w:val="006A4D72"/>
    <w:rsid w:val="006B1A42"/>
    <w:rsid w:val="006C2C84"/>
    <w:rsid w:val="006C45DA"/>
    <w:rsid w:val="006D2982"/>
    <w:rsid w:val="006D5E92"/>
    <w:rsid w:val="006E18F8"/>
    <w:rsid w:val="006E4D8B"/>
    <w:rsid w:val="006E7E54"/>
    <w:rsid w:val="006F1619"/>
    <w:rsid w:val="00704CBB"/>
    <w:rsid w:val="00707548"/>
    <w:rsid w:val="00710C4F"/>
    <w:rsid w:val="007120B7"/>
    <w:rsid w:val="007120FB"/>
    <w:rsid w:val="007124FE"/>
    <w:rsid w:val="007158E8"/>
    <w:rsid w:val="0073213A"/>
    <w:rsid w:val="007430D3"/>
    <w:rsid w:val="00743A10"/>
    <w:rsid w:val="007445D4"/>
    <w:rsid w:val="00756077"/>
    <w:rsid w:val="00760CE5"/>
    <w:rsid w:val="0076185A"/>
    <w:rsid w:val="00761C50"/>
    <w:rsid w:val="00764A5B"/>
    <w:rsid w:val="0077406E"/>
    <w:rsid w:val="0077504E"/>
    <w:rsid w:val="00776E31"/>
    <w:rsid w:val="00786EF6"/>
    <w:rsid w:val="00791023"/>
    <w:rsid w:val="007A0011"/>
    <w:rsid w:val="007A0B0A"/>
    <w:rsid w:val="007A272F"/>
    <w:rsid w:val="007A3E56"/>
    <w:rsid w:val="007A6003"/>
    <w:rsid w:val="007B5EAB"/>
    <w:rsid w:val="007C0710"/>
    <w:rsid w:val="007C3B11"/>
    <w:rsid w:val="007C5796"/>
    <w:rsid w:val="007E3ABF"/>
    <w:rsid w:val="007E4A8A"/>
    <w:rsid w:val="007E7023"/>
    <w:rsid w:val="007F0314"/>
    <w:rsid w:val="007F193A"/>
    <w:rsid w:val="007F2FC3"/>
    <w:rsid w:val="007F56F5"/>
    <w:rsid w:val="00800949"/>
    <w:rsid w:val="00804B9D"/>
    <w:rsid w:val="00805629"/>
    <w:rsid w:val="00805A23"/>
    <w:rsid w:val="00806B61"/>
    <w:rsid w:val="00820122"/>
    <w:rsid w:val="00832009"/>
    <w:rsid w:val="00837DEF"/>
    <w:rsid w:val="00842495"/>
    <w:rsid w:val="00844767"/>
    <w:rsid w:val="00845367"/>
    <w:rsid w:val="00846A08"/>
    <w:rsid w:val="008512F3"/>
    <w:rsid w:val="008632CD"/>
    <w:rsid w:val="00863E2F"/>
    <w:rsid w:val="008832F4"/>
    <w:rsid w:val="00883E61"/>
    <w:rsid w:val="0088751E"/>
    <w:rsid w:val="00890BAE"/>
    <w:rsid w:val="00892B24"/>
    <w:rsid w:val="008B3B07"/>
    <w:rsid w:val="008C3A15"/>
    <w:rsid w:val="008C5683"/>
    <w:rsid w:val="008C57FE"/>
    <w:rsid w:val="008D0D5E"/>
    <w:rsid w:val="008D4CA3"/>
    <w:rsid w:val="008D7264"/>
    <w:rsid w:val="008E2D8F"/>
    <w:rsid w:val="008E2EEE"/>
    <w:rsid w:val="008E31FB"/>
    <w:rsid w:val="008E3BF8"/>
    <w:rsid w:val="008E4E8D"/>
    <w:rsid w:val="008E7AF5"/>
    <w:rsid w:val="008F4A35"/>
    <w:rsid w:val="008F71AA"/>
    <w:rsid w:val="0090079F"/>
    <w:rsid w:val="009014B1"/>
    <w:rsid w:val="00905AAF"/>
    <w:rsid w:val="0091105C"/>
    <w:rsid w:val="00923965"/>
    <w:rsid w:val="0093355A"/>
    <w:rsid w:val="009345B9"/>
    <w:rsid w:val="0093490F"/>
    <w:rsid w:val="0094386D"/>
    <w:rsid w:val="00964477"/>
    <w:rsid w:val="0096715B"/>
    <w:rsid w:val="00967BAD"/>
    <w:rsid w:val="009707F1"/>
    <w:rsid w:val="00970FF4"/>
    <w:rsid w:val="009728A5"/>
    <w:rsid w:val="009766F8"/>
    <w:rsid w:val="00982306"/>
    <w:rsid w:val="00983157"/>
    <w:rsid w:val="0099171D"/>
    <w:rsid w:val="00991FB6"/>
    <w:rsid w:val="00995DE1"/>
    <w:rsid w:val="00996C71"/>
    <w:rsid w:val="009A0949"/>
    <w:rsid w:val="009A2CBE"/>
    <w:rsid w:val="009B11D6"/>
    <w:rsid w:val="009B2E91"/>
    <w:rsid w:val="009B610C"/>
    <w:rsid w:val="009C1E8B"/>
    <w:rsid w:val="009C43E3"/>
    <w:rsid w:val="009C67F3"/>
    <w:rsid w:val="009E02C5"/>
    <w:rsid w:val="009E0BA7"/>
    <w:rsid w:val="009E123E"/>
    <w:rsid w:val="009E5A0D"/>
    <w:rsid w:val="009E6B2E"/>
    <w:rsid w:val="009F73C3"/>
    <w:rsid w:val="00A009F2"/>
    <w:rsid w:val="00A01EE1"/>
    <w:rsid w:val="00A058C7"/>
    <w:rsid w:val="00A11B69"/>
    <w:rsid w:val="00A157D6"/>
    <w:rsid w:val="00A25CFB"/>
    <w:rsid w:val="00A329BE"/>
    <w:rsid w:val="00A33AB4"/>
    <w:rsid w:val="00A549D5"/>
    <w:rsid w:val="00A54BDA"/>
    <w:rsid w:val="00A60198"/>
    <w:rsid w:val="00A60C64"/>
    <w:rsid w:val="00A61CC3"/>
    <w:rsid w:val="00A8175B"/>
    <w:rsid w:val="00A943B8"/>
    <w:rsid w:val="00A959FD"/>
    <w:rsid w:val="00AA1B05"/>
    <w:rsid w:val="00AA334C"/>
    <w:rsid w:val="00AA693F"/>
    <w:rsid w:val="00AB225A"/>
    <w:rsid w:val="00AC29AF"/>
    <w:rsid w:val="00AC569E"/>
    <w:rsid w:val="00AC59A2"/>
    <w:rsid w:val="00AC66E5"/>
    <w:rsid w:val="00AD42CF"/>
    <w:rsid w:val="00AD6A8F"/>
    <w:rsid w:val="00AE2C30"/>
    <w:rsid w:val="00AE3C43"/>
    <w:rsid w:val="00AE5BF1"/>
    <w:rsid w:val="00AE7141"/>
    <w:rsid w:val="00AF4460"/>
    <w:rsid w:val="00B07A3B"/>
    <w:rsid w:val="00B10B7A"/>
    <w:rsid w:val="00B13FAD"/>
    <w:rsid w:val="00B14591"/>
    <w:rsid w:val="00B261BB"/>
    <w:rsid w:val="00B269EF"/>
    <w:rsid w:val="00B37904"/>
    <w:rsid w:val="00B53B8D"/>
    <w:rsid w:val="00B650E8"/>
    <w:rsid w:val="00B67FC0"/>
    <w:rsid w:val="00B7450C"/>
    <w:rsid w:val="00B749C8"/>
    <w:rsid w:val="00B83658"/>
    <w:rsid w:val="00B849C2"/>
    <w:rsid w:val="00B84B03"/>
    <w:rsid w:val="00B91F93"/>
    <w:rsid w:val="00B94C29"/>
    <w:rsid w:val="00B94DC2"/>
    <w:rsid w:val="00BA3455"/>
    <w:rsid w:val="00BA6215"/>
    <w:rsid w:val="00BA74A3"/>
    <w:rsid w:val="00BB2F51"/>
    <w:rsid w:val="00BC07DB"/>
    <w:rsid w:val="00BC0A1A"/>
    <w:rsid w:val="00BC38B9"/>
    <w:rsid w:val="00BC4FDF"/>
    <w:rsid w:val="00BC6243"/>
    <w:rsid w:val="00BC70C5"/>
    <w:rsid w:val="00BD27D3"/>
    <w:rsid w:val="00BD7B50"/>
    <w:rsid w:val="00BE23EE"/>
    <w:rsid w:val="00BF2CE8"/>
    <w:rsid w:val="00BF7D61"/>
    <w:rsid w:val="00C11E42"/>
    <w:rsid w:val="00C139E6"/>
    <w:rsid w:val="00C177A8"/>
    <w:rsid w:val="00C247B2"/>
    <w:rsid w:val="00C278A4"/>
    <w:rsid w:val="00C34E87"/>
    <w:rsid w:val="00C37455"/>
    <w:rsid w:val="00C50B76"/>
    <w:rsid w:val="00C71EA2"/>
    <w:rsid w:val="00C80F7A"/>
    <w:rsid w:val="00C85FE1"/>
    <w:rsid w:val="00CA43DF"/>
    <w:rsid w:val="00CA459E"/>
    <w:rsid w:val="00CB0CF3"/>
    <w:rsid w:val="00CC42A6"/>
    <w:rsid w:val="00CD62F3"/>
    <w:rsid w:val="00CD6AAD"/>
    <w:rsid w:val="00CE3749"/>
    <w:rsid w:val="00CE6E3A"/>
    <w:rsid w:val="00CF34D3"/>
    <w:rsid w:val="00CF38E0"/>
    <w:rsid w:val="00CF409C"/>
    <w:rsid w:val="00D011CF"/>
    <w:rsid w:val="00D06770"/>
    <w:rsid w:val="00D11C6B"/>
    <w:rsid w:val="00D16A4A"/>
    <w:rsid w:val="00D238EE"/>
    <w:rsid w:val="00D31604"/>
    <w:rsid w:val="00D374F8"/>
    <w:rsid w:val="00D40383"/>
    <w:rsid w:val="00D40A2C"/>
    <w:rsid w:val="00D42918"/>
    <w:rsid w:val="00D51735"/>
    <w:rsid w:val="00D51D5A"/>
    <w:rsid w:val="00D60870"/>
    <w:rsid w:val="00D60BDF"/>
    <w:rsid w:val="00D6454D"/>
    <w:rsid w:val="00D76451"/>
    <w:rsid w:val="00D76514"/>
    <w:rsid w:val="00D77872"/>
    <w:rsid w:val="00D81BA6"/>
    <w:rsid w:val="00D8277A"/>
    <w:rsid w:val="00D96454"/>
    <w:rsid w:val="00D97B32"/>
    <w:rsid w:val="00D97F91"/>
    <w:rsid w:val="00DA01D8"/>
    <w:rsid w:val="00DA39CC"/>
    <w:rsid w:val="00DA3A91"/>
    <w:rsid w:val="00DA3F16"/>
    <w:rsid w:val="00DB60A3"/>
    <w:rsid w:val="00DB66F9"/>
    <w:rsid w:val="00DB6FD8"/>
    <w:rsid w:val="00DC1C49"/>
    <w:rsid w:val="00DC20F7"/>
    <w:rsid w:val="00DC3835"/>
    <w:rsid w:val="00DC6830"/>
    <w:rsid w:val="00DD3809"/>
    <w:rsid w:val="00DE6331"/>
    <w:rsid w:val="00DE6E5A"/>
    <w:rsid w:val="00DF087F"/>
    <w:rsid w:val="00DF2AE5"/>
    <w:rsid w:val="00E10821"/>
    <w:rsid w:val="00E40563"/>
    <w:rsid w:val="00E5209D"/>
    <w:rsid w:val="00E558AD"/>
    <w:rsid w:val="00E62190"/>
    <w:rsid w:val="00E65B00"/>
    <w:rsid w:val="00E7034C"/>
    <w:rsid w:val="00E71061"/>
    <w:rsid w:val="00E76ACC"/>
    <w:rsid w:val="00E801FF"/>
    <w:rsid w:val="00E80406"/>
    <w:rsid w:val="00E81C7E"/>
    <w:rsid w:val="00E8432C"/>
    <w:rsid w:val="00E9073E"/>
    <w:rsid w:val="00E94679"/>
    <w:rsid w:val="00E976DC"/>
    <w:rsid w:val="00EA169F"/>
    <w:rsid w:val="00EB0BC8"/>
    <w:rsid w:val="00EB3E10"/>
    <w:rsid w:val="00EB5717"/>
    <w:rsid w:val="00EE46A9"/>
    <w:rsid w:val="00EE4D86"/>
    <w:rsid w:val="00EE67B9"/>
    <w:rsid w:val="00EF2932"/>
    <w:rsid w:val="00EF64F3"/>
    <w:rsid w:val="00F02CC9"/>
    <w:rsid w:val="00F04144"/>
    <w:rsid w:val="00F07431"/>
    <w:rsid w:val="00F111C3"/>
    <w:rsid w:val="00F226DB"/>
    <w:rsid w:val="00F22FD9"/>
    <w:rsid w:val="00F24D6E"/>
    <w:rsid w:val="00F31463"/>
    <w:rsid w:val="00F323F8"/>
    <w:rsid w:val="00F34718"/>
    <w:rsid w:val="00F35A9A"/>
    <w:rsid w:val="00F412CD"/>
    <w:rsid w:val="00F42118"/>
    <w:rsid w:val="00F43D57"/>
    <w:rsid w:val="00F625E9"/>
    <w:rsid w:val="00F6367B"/>
    <w:rsid w:val="00F65785"/>
    <w:rsid w:val="00F65B72"/>
    <w:rsid w:val="00F65D38"/>
    <w:rsid w:val="00F704E5"/>
    <w:rsid w:val="00F71A65"/>
    <w:rsid w:val="00F74AEE"/>
    <w:rsid w:val="00F81B44"/>
    <w:rsid w:val="00F83472"/>
    <w:rsid w:val="00F855EF"/>
    <w:rsid w:val="00F952BE"/>
    <w:rsid w:val="00F95DA7"/>
    <w:rsid w:val="00FA28A2"/>
    <w:rsid w:val="00FA3717"/>
    <w:rsid w:val="00FB2825"/>
    <w:rsid w:val="00FC250F"/>
    <w:rsid w:val="00FD2B44"/>
    <w:rsid w:val="00FD7671"/>
    <w:rsid w:val="00FE02FC"/>
    <w:rsid w:val="00FE39A5"/>
    <w:rsid w:val="00FE5E6F"/>
    <w:rsid w:val="00FE7B9F"/>
    <w:rsid w:val="00FF24C4"/>
    <w:rsid w:val="00FF48B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8D0065"/>
  <w15:chartTrackingRefBased/>
  <w15:docId w15:val="{9D2780A5-142F-4090-A362-5D1CCAC3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A60C64"/>
    <w:pPr>
      <w:numPr>
        <w:ilvl w:val="2"/>
        <w:numId w:val="10"/>
      </w:numPr>
      <w:spacing w:after="0" w:line="360" w:lineRule="auto"/>
      <w:ind w:left="624" w:right="142" w:hanging="624"/>
      <w:outlineLvl w:val="1"/>
    </w:pPr>
    <w:rPr>
      <w:rFonts w:eastAsiaTheme="majorEastAsia" w:cstheme="majorBidi"/>
      <w:b/>
      <w:color w:val="E9550D"/>
      <w:sz w:val="32"/>
      <w:szCs w:val="26"/>
    </w:rPr>
  </w:style>
  <w:style w:type="character" w:customStyle="1" w:styleId="DIG2Zchn">
    <w:name w:val="DIG 2 Zchn"/>
    <w:basedOn w:val="berschrift2Zchn"/>
    <w:link w:val="DIG2"/>
    <w:rsid w:val="00A60C64"/>
    <w:rPr>
      <w:rFonts w:asciiTheme="majorHAnsi" w:eastAsiaTheme="majorEastAsia" w:hAnsiTheme="majorHAnsi"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086CB9"/>
    <w:pPr>
      <w:numPr>
        <w:numId w:val="2"/>
      </w:numPr>
    </w:pPr>
  </w:style>
  <w:style w:type="paragraph" w:customStyle="1" w:styleId="DIG0">
    <w:name w:val="DIG 0"/>
    <w:basedOn w:val="Standard"/>
    <w:next w:val="Standard"/>
    <w:link w:val="DIG0Zchn"/>
    <w:qFormat/>
    <w:rsid w:val="00761C50"/>
    <w:pPr>
      <w:keepNext/>
      <w:keepLines/>
      <w:numPr>
        <w:numId w:val="10"/>
      </w:numPr>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761C50"/>
    <w:rPr>
      <w:rFonts w:eastAsiaTheme="majorEastAsia" w:cstheme="majorBidi"/>
      <w:b/>
      <w:caps/>
      <w:color w:val="E9550D"/>
      <w:sz w:val="36"/>
      <w:szCs w:val="32"/>
    </w:rPr>
  </w:style>
  <w:style w:type="paragraph" w:customStyle="1" w:styleId="DIG1">
    <w:name w:val="DIG 1"/>
    <w:basedOn w:val="berschrift1"/>
    <w:next w:val="Standard"/>
    <w:link w:val="DIG1Zchn"/>
    <w:qFormat/>
    <w:rsid w:val="00761C50"/>
    <w:pPr>
      <w:numPr>
        <w:ilvl w:val="1"/>
        <w:numId w:val="10"/>
      </w:numPr>
      <w:spacing w:before="0" w:line="360" w:lineRule="auto"/>
      <w:ind w:left="567" w:hanging="567"/>
    </w:pPr>
    <w:rPr>
      <w:rFonts w:ascii="Jost" w:hAnsi="Jost"/>
      <w:b/>
      <w:caps/>
      <w:color w:val="E9550D"/>
      <w:sz w:val="36"/>
    </w:rPr>
  </w:style>
  <w:style w:type="character" w:customStyle="1" w:styleId="DIG1Zchn">
    <w:name w:val="DIG 1 Zchn"/>
    <w:basedOn w:val="berschrift1Zchn"/>
    <w:link w:val="DIG1"/>
    <w:rsid w:val="00761C50"/>
    <w:rPr>
      <w:rFonts w:asciiTheme="majorHAnsi" w:eastAsiaTheme="majorEastAsia" w:hAnsiTheme="majorHAnsi" w:cstheme="majorBidi"/>
      <w:b/>
      <w:caps/>
      <w:color w:val="E9550D"/>
      <w:sz w:val="36"/>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892B24"/>
    <w:pPr>
      <w:numPr>
        <w:ilvl w:val="3"/>
      </w:numPr>
      <w:ind w:left="680" w:hanging="680"/>
    </w:pPr>
    <w:rPr>
      <w:sz w:val="28"/>
    </w:rPr>
  </w:style>
  <w:style w:type="character" w:customStyle="1" w:styleId="DIG3Zchn">
    <w:name w:val="DIG 3 Zchn"/>
    <w:basedOn w:val="DIG2Zchn"/>
    <w:link w:val="DIG3"/>
    <w:rsid w:val="00892B24"/>
    <w:rPr>
      <w:rFonts w:ascii="Arial" w:eastAsiaTheme="majorEastAsia" w:hAnsi="Arial" w:cstheme="majorBidi"/>
      <w:b/>
      <w:color w:val="E9550D"/>
      <w:sz w:val="28"/>
      <w:szCs w:val="26"/>
    </w:rPr>
  </w:style>
  <w:style w:type="paragraph" w:customStyle="1" w:styleId="DIG4">
    <w:name w:val="DIG 4"/>
    <w:basedOn w:val="DIG2"/>
    <w:next w:val="Standard"/>
    <w:link w:val="DIG4Zchn"/>
    <w:qFormat/>
    <w:rsid w:val="00892B24"/>
    <w:pPr>
      <w:numPr>
        <w:ilvl w:val="4"/>
      </w:numPr>
      <w:ind w:left="794" w:hanging="794"/>
    </w:pPr>
    <w:rPr>
      <w:sz w:val="24"/>
    </w:rPr>
  </w:style>
  <w:style w:type="character" w:customStyle="1" w:styleId="DIG4Zchn">
    <w:name w:val="DIG 4 Zchn"/>
    <w:basedOn w:val="DIG2Zchn"/>
    <w:link w:val="DIG4"/>
    <w:rsid w:val="00892B24"/>
    <w:rPr>
      <w:rFonts w:ascii="Arial" w:eastAsiaTheme="majorEastAsia" w:hAnsi="Arial" w:cstheme="majorBidi"/>
      <w:b/>
      <w:color w:val="E9550D"/>
      <w:sz w:val="24"/>
      <w:szCs w:val="26"/>
    </w:rPr>
  </w:style>
  <w:style w:type="paragraph" w:customStyle="1" w:styleId="DIGText">
    <w:name w:val="DIG Text"/>
    <w:basedOn w:val="Standard"/>
    <w:link w:val="DIGTextZchn"/>
    <w:qFormat/>
    <w:rsid w:val="00892B24"/>
    <w:pPr>
      <w:spacing w:line="360" w:lineRule="auto"/>
      <w:jc w:val="both"/>
    </w:pPr>
    <w:rPr>
      <w:rFonts w:cs="Arial"/>
    </w:rPr>
  </w:style>
  <w:style w:type="character" w:customStyle="1" w:styleId="DIGTextZchn">
    <w:name w:val="DIG Text Zchn"/>
    <w:basedOn w:val="Absatz-Standardschriftart"/>
    <w:link w:val="DIGText"/>
    <w:locked/>
    <w:rsid w:val="00892B24"/>
    <w:rPr>
      <w:rFonts w:cs="Arial"/>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Inhaltsverzeichnisberschrift">
    <w:name w:val="TOC Heading"/>
    <w:basedOn w:val="berschrift1"/>
    <w:next w:val="Standard"/>
    <w:uiPriority w:val="39"/>
    <w:unhideWhenUsed/>
    <w:qFormat/>
    <w:rsid w:val="00D60870"/>
    <w:pPr>
      <w:outlineLvl w:val="9"/>
    </w:pPr>
    <w:rPr>
      <w:lang w:eastAsia="de-DE"/>
    </w:rPr>
  </w:style>
  <w:style w:type="paragraph" w:styleId="Verzeichnis1">
    <w:name w:val="toc 1"/>
    <w:basedOn w:val="Standard"/>
    <w:next w:val="Standard"/>
    <w:autoRedefine/>
    <w:uiPriority w:val="39"/>
    <w:unhideWhenUsed/>
    <w:rsid w:val="00761C50"/>
    <w:pPr>
      <w:tabs>
        <w:tab w:val="left" w:pos="440"/>
        <w:tab w:val="right" w:leader="dot" w:pos="9060"/>
      </w:tabs>
      <w:spacing w:after="100"/>
    </w:pPr>
  </w:style>
  <w:style w:type="character" w:styleId="Hyperlink">
    <w:name w:val="Hyperlink"/>
    <w:basedOn w:val="Absatz-Standardschriftart"/>
    <w:uiPriority w:val="99"/>
    <w:unhideWhenUsed/>
    <w:rsid w:val="004D03FB"/>
    <w:rPr>
      <w:color w:val="149C99" w:themeColor="hyperlink"/>
      <w:u w:val="single"/>
    </w:rPr>
  </w:style>
  <w:style w:type="paragraph" w:styleId="StandardWeb">
    <w:name w:val="Normal (Web)"/>
    <w:basedOn w:val="Standard"/>
    <w:uiPriority w:val="99"/>
    <w:semiHidden/>
    <w:unhideWhenUsed/>
    <w:rsid w:val="00A54BDA"/>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Verzeichnis2">
    <w:name w:val="toc 2"/>
    <w:basedOn w:val="Standard"/>
    <w:next w:val="Standard"/>
    <w:autoRedefine/>
    <w:uiPriority w:val="39"/>
    <w:unhideWhenUsed/>
    <w:rsid w:val="00FE5E6F"/>
    <w:pPr>
      <w:spacing w:after="100"/>
      <w:ind w:left="220"/>
    </w:pPr>
  </w:style>
  <w:style w:type="paragraph" w:styleId="Beschriftung">
    <w:name w:val="caption"/>
    <w:basedOn w:val="Standard"/>
    <w:next w:val="Standard"/>
    <w:uiPriority w:val="35"/>
    <w:unhideWhenUsed/>
    <w:qFormat/>
    <w:rsid w:val="00CA459E"/>
    <w:pPr>
      <w:spacing w:after="200" w:line="240" w:lineRule="auto"/>
    </w:pPr>
    <w:rPr>
      <w:i/>
      <w:iCs/>
      <w:color w:val="4D4D4D" w:themeColor="text2"/>
      <w:sz w:val="18"/>
      <w:szCs w:val="18"/>
    </w:rPr>
  </w:style>
  <w:style w:type="table" w:styleId="Tabellenraster">
    <w:name w:val="Table Grid"/>
    <w:basedOn w:val="NormaleTabelle"/>
    <w:uiPriority w:val="39"/>
    <w:rsid w:val="000970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97067"/>
    <w:pPr>
      <w:ind w:left="720"/>
      <w:contextualSpacing/>
    </w:p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rsid w:val="00097067"/>
    <w:rPr>
      <w:sz w:val="20"/>
      <w:szCs w:val="20"/>
    </w:rPr>
  </w:style>
  <w:style w:type="paragraph" w:styleId="Kommentarthema">
    <w:name w:val="annotation subject"/>
    <w:basedOn w:val="Kommentartext"/>
    <w:next w:val="Kommentartext"/>
    <w:link w:val="KommentarthemaZchn"/>
    <w:uiPriority w:val="99"/>
    <w:semiHidden/>
    <w:unhideWhenUsed/>
    <w:rsid w:val="00863E2F"/>
    <w:rPr>
      <w:b/>
      <w:bCs/>
    </w:rPr>
  </w:style>
  <w:style w:type="character" w:customStyle="1" w:styleId="KommentarthemaZchn">
    <w:name w:val="Kommentarthema Zchn"/>
    <w:basedOn w:val="KommentartextZchn"/>
    <w:link w:val="Kommentarthema"/>
    <w:uiPriority w:val="99"/>
    <w:semiHidden/>
    <w:rsid w:val="00863E2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8326871">
      <w:bodyDiv w:val="1"/>
      <w:marLeft w:val="0"/>
      <w:marRight w:val="0"/>
      <w:marTop w:val="0"/>
      <w:marBottom w:val="0"/>
      <w:divBdr>
        <w:top w:val="none" w:sz="0" w:space="0" w:color="auto"/>
        <w:left w:val="none" w:sz="0" w:space="0" w:color="auto"/>
        <w:bottom w:val="none" w:sz="0" w:space="0" w:color="auto"/>
        <w:right w:val="none" w:sz="0" w:space="0" w:color="auto"/>
      </w:divBdr>
    </w:div>
    <w:div w:id="269355954">
      <w:bodyDiv w:val="1"/>
      <w:marLeft w:val="0"/>
      <w:marRight w:val="0"/>
      <w:marTop w:val="0"/>
      <w:marBottom w:val="0"/>
      <w:divBdr>
        <w:top w:val="none" w:sz="0" w:space="0" w:color="auto"/>
        <w:left w:val="none" w:sz="0" w:space="0" w:color="auto"/>
        <w:bottom w:val="none" w:sz="0" w:space="0" w:color="auto"/>
        <w:right w:val="none" w:sz="0" w:space="0" w:color="auto"/>
      </w:divBdr>
      <w:divsChild>
        <w:div w:id="132717">
          <w:marLeft w:val="0"/>
          <w:marRight w:val="0"/>
          <w:marTop w:val="0"/>
          <w:marBottom w:val="0"/>
          <w:divBdr>
            <w:top w:val="single" w:sz="2" w:space="0" w:color="D9D9E3"/>
            <w:left w:val="single" w:sz="2" w:space="0" w:color="D9D9E3"/>
            <w:bottom w:val="single" w:sz="2" w:space="0" w:color="D9D9E3"/>
            <w:right w:val="single" w:sz="2" w:space="0" w:color="D9D9E3"/>
          </w:divBdr>
          <w:divsChild>
            <w:div w:id="969482202">
              <w:marLeft w:val="0"/>
              <w:marRight w:val="0"/>
              <w:marTop w:val="0"/>
              <w:marBottom w:val="0"/>
              <w:divBdr>
                <w:top w:val="single" w:sz="2" w:space="0" w:color="D9D9E3"/>
                <w:left w:val="single" w:sz="2" w:space="0" w:color="D9D9E3"/>
                <w:bottom w:val="single" w:sz="2" w:space="0" w:color="D9D9E3"/>
                <w:right w:val="single" w:sz="2" w:space="0" w:color="D9D9E3"/>
              </w:divBdr>
              <w:divsChild>
                <w:div w:id="171792381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469785592">
      <w:bodyDiv w:val="1"/>
      <w:marLeft w:val="0"/>
      <w:marRight w:val="0"/>
      <w:marTop w:val="0"/>
      <w:marBottom w:val="0"/>
      <w:divBdr>
        <w:top w:val="none" w:sz="0" w:space="0" w:color="auto"/>
        <w:left w:val="none" w:sz="0" w:space="0" w:color="auto"/>
        <w:bottom w:val="none" w:sz="0" w:space="0" w:color="auto"/>
        <w:right w:val="none" w:sz="0" w:space="0" w:color="auto"/>
      </w:divBdr>
      <w:divsChild>
        <w:div w:id="623928541">
          <w:marLeft w:val="547"/>
          <w:marRight w:val="0"/>
          <w:marTop w:val="0"/>
          <w:marBottom w:val="0"/>
          <w:divBdr>
            <w:top w:val="none" w:sz="0" w:space="0" w:color="auto"/>
            <w:left w:val="none" w:sz="0" w:space="0" w:color="auto"/>
            <w:bottom w:val="none" w:sz="0" w:space="0" w:color="auto"/>
            <w:right w:val="none" w:sz="0" w:space="0" w:color="auto"/>
          </w:divBdr>
        </w:div>
      </w:divsChild>
    </w:div>
    <w:div w:id="530845340">
      <w:bodyDiv w:val="1"/>
      <w:marLeft w:val="0"/>
      <w:marRight w:val="0"/>
      <w:marTop w:val="0"/>
      <w:marBottom w:val="0"/>
      <w:divBdr>
        <w:top w:val="none" w:sz="0" w:space="0" w:color="auto"/>
        <w:left w:val="none" w:sz="0" w:space="0" w:color="auto"/>
        <w:bottom w:val="none" w:sz="0" w:space="0" w:color="auto"/>
        <w:right w:val="none" w:sz="0" w:space="0" w:color="auto"/>
      </w:divBdr>
    </w:div>
    <w:div w:id="1361319300">
      <w:bodyDiv w:val="1"/>
      <w:marLeft w:val="0"/>
      <w:marRight w:val="0"/>
      <w:marTop w:val="0"/>
      <w:marBottom w:val="0"/>
      <w:divBdr>
        <w:top w:val="none" w:sz="0" w:space="0" w:color="auto"/>
        <w:left w:val="none" w:sz="0" w:space="0" w:color="auto"/>
        <w:bottom w:val="none" w:sz="0" w:space="0" w:color="auto"/>
        <w:right w:val="none" w:sz="0" w:space="0" w:color="auto"/>
      </w:divBdr>
    </w:div>
    <w:div w:id="1368523662">
      <w:bodyDiv w:val="1"/>
      <w:marLeft w:val="0"/>
      <w:marRight w:val="0"/>
      <w:marTop w:val="0"/>
      <w:marBottom w:val="0"/>
      <w:divBdr>
        <w:top w:val="none" w:sz="0" w:space="0" w:color="auto"/>
        <w:left w:val="none" w:sz="0" w:space="0" w:color="auto"/>
        <w:bottom w:val="none" w:sz="0" w:space="0" w:color="auto"/>
        <w:right w:val="none" w:sz="0" w:space="0" w:color="auto"/>
      </w:divBdr>
      <w:divsChild>
        <w:div w:id="883373859">
          <w:marLeft w:val="547"/>
          <w:marRight w:val="0"/>
          <w:marTop w:val="0"/>
          <w:marBottom w:val="0"/>
          <w:divBdr>
            <w:top w:val="none" w:sz="0" w:space="0" w:color="auto"/>
            <w:left w:val="none" w:sz="0" w:space="0" w:color="auto"/>
            <w:bottom w:val="none" w:sz="0" w:space="0" w:color="auto"/>
            <w:right w:val="none" w:sz="0" w:space="0" w:color="auto"/>
          </w:divBdr>
        </w:div>
      </w:divsChild>
    </w:div>
    <w:div w:id="1733387776">
      <w:bodyDiv w:val="1"/>
      <w:marLeft w:val="0"/>
      <w:marRight w:val="0"/>
      <w:marTop w:val="0"/>
      <w:marBottom w:val="0"/>
      <w:divBdr>
        <w:top w:val="none" w:sz="0" w:space="0" w:color="auto"/>
        <w:left w:val="none" w:sz="0" w:space="0" w:color="auto"/>
        <w:bottom w:val="none" w:sz="0" w:space="0" w:color="auto"/>
        <w:right w:val="none" w:sz="0" w:space="0" w:color="auto"/>
      </w:divBdr>
    </w:div>
    <w:div w:id="1739355161">
      <w:bodyDiv w:val="1"/>
      <w:marLeft w:val="0"/>
      <w:marRight w:val="0"/>
      <w:marTop w:val="0"/>
      <w:marBottom w:val="0"/>
      <w:divBdr>
        <w:top w:val="none" w:sz="0" w:space="0" w:color="auto"/>
        <w:left w:val="none" w:sz="0" w:space="0" w:color="auto"/>
        <w:bottom w:val="none" w:sz="0" w:space="0" w:color="auto"/>
        <w:right w:val="none" w:sz="0" w:space="0" w:color="auto"/>
      </w:divBdr>
    </w:div>
    <w:div w:id="2041126893">
      <w:bodyDiv w:val="1"/>
      <w:marLeft w:val="0"/>
      <w:marRight w:val="0"/>
      <w:marTop w:val="0"/>
      <w:marBottom w:val="0"/>
      <w:divBdr>
        <w:top w:val="none" w:sz="0" w:space="0" w:color="auto"/>
        <w:left w:val="none" w:sz="0" w:space="0" w:color="auto"/>
        <w:bottom w:val="none" w:sz="0" w:space="0" w:color="auto"/>
        <w:right w:val="none" w:sz="0" w:space="0" w:color="auto"/>
      </w:divBdr>
    </w:div>
    <w:div w:id="2104304023">
      <w:bodyDiv w:val="1"/>
      <w:marLeft w:val="0"/>
      <w:marRight w:val="0"/>
      <w:marTop w:val="0"/>
      <w:marBottom w:val="0"/>
      <w:divBdr>
        <w:top w:val="none" w:sz="0" w:space="0" w:color="auto"/>
        <w:left w:val="none" w:sz="0" w:space="0" w:color="auto"/>
        <w:bottom w:val="none" w:sz="0" w:space="0" w:color="auto"/>
        <w:right w:val="none" w:sz="0" w:space="0" w:color="auto"/>
      </w:divBdr>
      <w:divsChild>
        <w:div w:id="10999885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svg"/><Relationship Id="rId26" Type="http://schemas.openxmlformats.org/officeDocument/2006/relationships/image" Target="media/image16.svg"/><Relationship Id="rId39" Type="http://schemas.openxmlformats.org/officeDocument/2006/relationships/footer" Target="footer2.xml"/><Relationship Id="rId21" Type="http://schemas.openxmlformats.org/officeDocument/2006/relationships/image" Target="media/image11.sv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sv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sv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footer3.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_rels/header3.xml.rels><?xml version="1.0" encoding="UTF-8" standalone="yes"?>
<Relationships xmlns="http://schemas.openxmlformats.org/package/2006/relationships"><Relationship Id="rId3" Type="http://schemas.openxmlformats.org/officeDocument/2006/relationships/image" Target="media/image26.png"/><Relationship Id="rId2" Type="http://schemas.openxmlformats.org/officeDocument/2006/relationships/image" Target="media/image29.png"/><Relationship Id="rId1" Type="http://schemas.openxmlformats.org/officeDocument/2006/relationships/image" Target="media/image28.png"/><Relationship Id="rId6" Type="http://schemas.openxmlformats.org/officeDocument/2006/relationships/image" Target="media/image32.png"/><Relationship Id="rId5" Type="http://schemas.openxmlformats.org/officeDocument/2006/relationships/image" Target="media/image31.png"/><Relationship Id="rId4" Type="http://schemas.openxmlformats.org/officeDocument/2006/relationships/image" Target="media/image3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2.xml><?xml version="1.0" encoding="utf-8"?>
<ds:datastoreItem xmlns:ds="http://schemas.openxmlformats.org/officeDocument/2006/customXml" ds:itemID="{D41C36AF-A260-4A36-81C9-915EA654E2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8129EA-E02A-4C53-9C4C-0B48A43F03EA}">
  <ds:schemaRefs>
    <ds:schemaRef ds:uri="http://schemas.openxmlformats.org/officeDocument/2006/bibliography"/>
  </ds:schemaRefs>
</ds:datastoreItem>
</file>

<file path=customXml/itemProps4.xml><?xml version="1.0" encoding="utf-8"?>
<ds:datastoreItem xmlns:ds="http://schemas.openxmlformats.org/officeDocument/2006/customXml" ds:itemID="{0F265ECE-1514-47F4-BAEC-44A3A7CD8282}">
  <ds:schemaRefs>
    <ds:schemaRef ds:uri="http://purl.org/dc/dcmitype/"/>
    <ds:schemaRef ds:uri="http://schemas.microsoft.com/office/infopath/2007/PartnerControls"/>
    <ds:schemaRef ds:uri="http://purl.org/dc/elements/1.1/"/>
    <ds:schemaRef ds:uri="154df6c8-ea8e-4b2d-af14-48b20823377a"/>
    <ds:schemaRef ds:uri="http://www.w3.org/XML/1998/namespace"/>
    <ds:schemaRef ds:uri="http://schemas.microsoft.com/office/2006/documentManagement/types"/>
    <ds:schemaRef ds:uri="http://schemas.openxmlformats.org/package/2006/metadata/core-properties"/>
    <ds:schemaRef ds:uri="5be18da3-954c-41e8-a62a-dc1d385c48c8"/>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DIGIGEN_Template.dotx</Template>
  <TotalTime>0</TotalTime>
  <Pages>21</Pages>
  <Words>5044</Words>
  <Characters>31778</Characters>
  <Application>Microsoft Office Word</Application>
  <DocSecurity>0</DocSecurity>
  <Lines>264</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68</cp:revision>
  <cp:lastPrinted>2024-04-05T10:22:00Z</cp:lastPrinted>
  <dcterms:created xsi:type="dcterms:W3CDTF">2023-10-09T11:40:00Z</dcterms:created>
  <dcterms:modified xsi:type="dcterms:W3CDTF">2024-04-05T10:22:00Z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GrammarlyDocumentId">
    <vt:lpwstr>8c9869f2-2680-45b7-a0ac-c7b801ae172b</vt:lpwstr>
  </property>
  <property fmtid="{D5CDD505-2E9C-101B-9397-08002B2CF9AE}" pid="4" name="MediaServiceImageTags">
    <vt:lpwstr/>
  </property>
</Properties>
</file>